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 standalone="yes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<w:body><?xml version="1.0" encoding="UTF-8" standalone="yes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<w:body><w:p><w:pPr><w:spacing w:line="240" w:lineRule="auto" w:before="6"/><w:rPr><w:rFonts w:ascii="Times New Roman" w:hAnsi="Times New Roman" w:cs="Times New Roman" w:eastAsia="Times New Roman"/><w:sz w:val="6"/><w:szCs w:val="6"/></w:rPr></w:pPr></w:p><w:p><w:pPr><w:spacing w:line="3345" w:lineRule="exact"/><w:ind w:left="113" w:right="0" w:firstLine="0"/><w:rPr><w:rFonts w:ascii="Times New Roman" w:hAnsi="Times New Roman" w:cs="Times New Roman" w:eastAsia="Times New Roman"/><w:sz w:val="20"/><w:szCs w:val="20"/></w:rPr></w:pPr><w:r><w:rPr><w:rFonts w:ascii="Times New Roman" w:hAnsi="Times New Roman" w:cs="Times New Roman" w:eastAsia="Times New Roman"/><w:position w:val="-66"/><w:sz w:val="20"/><w:szCs w:val="20"/></w:rPr><w:pict><v:group style="width:366.25pt;height:167.3pt;mso-position-horizontal-relative:char;mso-position-vertical-relative:line" coordorigin="0,0" coordsize="7325,3346"><v:shape style="position:absolute;left:24;top:0;width:7237;height:3210" type="#_x0000_t75" stroked="false"><v:imagedata r:id="rId5" o:title=""/></v:shape><v:group style="position:absolute;left:92;top:1;width:3392;height:3284" coordorigin="92,1" coordsize="3392,3284"><v:shape style="position:absolute;left:92;top:1;width:3392;height:3284" coordorigin="92,1" coordsize="3392,3284" path="m92,1l3483,1,3483,3284,92,3284,92,1xe" filled="true" fillcolor="#231f20" stroked="false"><v:path arrowok="t"/><v:fill type="solid"/></v:shape></v:group><v:group style="position:absolute;left:171;top:80;width:3154;height:3046" coordorigin="171,80" coordsize="3154,3046"><v:shape style="position:absolute;left:171;top:80;width:3154;height:3046" coordorigin="171,80" coordsize="3154,3046" path="m1748,80l1618,85,1492,100,1369,124,1249,158,1134,200,1023,250,917,308,817,374,722,447,633,526,551,612,475,704,407,801,347,903,295,1010,251,1122,217,1237,192,1356,176,1478,171,1603,176,1728,192,1850,217,1969,251,2085,295,2196,347,2303,407,2405,475,2503,551,2594,633,2680,722,2759,817,2832,917,2898,1023,2956,1134,3006,1249,3048,1369,3082,1492,3106,1618,3121,1748,3126,1877,3121,2004,3106,2127,3082,2246,3048,2362,3006,2472,2956,2578,2898,2679,2832,2774,2759,2863,2680,2945,2594,3020,2503,3088,2405,3149,2303,3201,2196,3244,2085,3279,1969,3304,1850,3319,1728,3325,1603,3319,1478,3304,1356,3279,1237,3244,1122,3201,1010,3149,903,3088,801,3020,704,2945,612,2863,526,2774,447,2679,374,2578,308,2472,250,2362,200,2246,158,2127,124,2004,100,1877,85,1748,80xe" filled="true" fillcolor="#40ad49" stroked="false"><v:path arrowok="t"/><v:fill type="solid"/></v:shape></v:group><v:group style="position:absolute;left:171;top:80;width:3154;height:3046" coordorigin="171,80" coordsize="3154,3046"><v:shape style="position:absolute;left:171;top:80;width:3154;height:3046" coordorigin="171,80" coordsize="3154,3046" path="m1748,3126l1877,3121,2004,3106,2127,3082,2246,3048,2362,3006,2472,2956,2578,2898,2679,2832,2774,2759,2863,2680,2945,2594,3020,2503,3088,2405,3149,2303,3201,2196,3244,2085,3279,1969,3304,1850,3319,1728,3325,1603,3319,1478,3304,1356,3279,1237,3244,1122,3201,1010,3149,903,3088,801,3020,704,2945,612,2863,526,2774,447,2679,374,2578,308,2472,250,2362,200,2246,158,2127,124,2004,100,1877,85,1748,80,1618,85,1492,100,1369,124,1249,158,1134,200,1023,250,917,308,817,374,722,447,633,526,551,612,475,704,407,801,347,903,295,1010,251,1122,217,1237,192,1356,176,1478,171,1603,176,1728,192,1850,217,1969,251,2085,295,2196,347,2303,407,2405,475,2503,551,2594,633,2680,722,2759,817,2832,917,2898,1023,2956,1134,3006,1249,3048,1369,3082,1492,3106,1618,3121,1748,3126xe" filled="false" stroked="true" strokeweight=".951pt" strokecolor="#231f20"><v:path arrowok="t"/></v:shape></v:group><v:group style="position:absolute;left:34;top:3311;width:7257;height:2" coordorigin="34,3311" coordsize="7257,2"><v:shape style="position:absolute;left:34;top:3311;width:7257;height:2" coordorigin="34,3311" coordsize="7257,0" path="m34,3311l7291,3311e" filled="false" stroked="true" strokeweight="3.39pt" strokecolor="#231f20"><v:path arrowok="t"/></v:shape><v:shape style="position:absolute;left:24;top:0;width:7237;height:3213" type="#_x0000_t75" stroked="false"><v:imagedata r:id="rId6" o:title=""/></v:shape></v:group></v:group></w:pict></w:r><w:r><w:rPr><w:rFonts w:ascii="Times New Roman" w:hAnsi="Times New Roman" w:cs="Times New Roman" w:eastAsia="Times New Roman"/><w:position w:val="-66"/><w:sz w:val="20"/><w:szCs w:val="20"/></w:rPr></w:r></w:p><w:p><w:pPr><w:pStyle w:val="ListParagraph"/><w:numPr><w:ilvl w:val="0"/><w:numId w:val="1"/></w:numPr><w:tabs><w:tab w:pos="278" w:val="left" w:leader="none"/></w:tabs><w:spacing w:line="240" w:lineRule="auto" w:before="72" w:after="0"/><w:ind w:left="277" w:right="0" w:hanging="111"/><w:jc w:val="left"/><w:rPr><w:rFonts w:ascii="Times New Roman" w:hAnsi="Times New Roman" w:cs="Times New Roman" w:eastAsia="Times New Roman"/><w:sz w:val="22"/><w:szCs w:val="22"/></w:rPr></w:pPr><w:r><w:rPr><w:rFonts w:ascii="Times New Roman" w:hAnsi="Times New Roman"/><w:color w:val="231F20"/><w:spacing w:val="-5"/><w:sz w:val="22"/></w:rPr><w:t>Éx</w:t></w:r><w:r><w:rPr><w:rFonts w:ascii="Times New Roman" w:hAnsi="Times New Roman"/><w:color w:val="231F20"/><w:spacing w:val="-18"/><w:sz w:val="22"/></w:rPr><w:t> </w:t></w:r><w:r><w:rPr><w:rFonts w:ascii="Times New Roman" w:hAnsi="Times New Roman"/><w:color w:val="231F20"/><w:spacing w:val="-6"/><w:sz w:val="22"/></w:rPr><w:t>16,</w:t></w:r><w:r><w:rPr><w:rFonts w:ascii="Times New Roman" w:hAnsi="Times New Roman"/><w:color w:val="231F20"/><w:spacing w:val="-18"/><w:sz w:val="22"/></w:rPr><w:t> </w:t></w:r><w:r><w:rPr><w:rFonts w:ascii="Times New Roman" w:hAnsi="Times New Roman"/><w:color w:val="231F20"/><w:spacing w:val="-7"/><w:sz w:val="22"/></w:rPr><w:t>2-4.</w:t></w:r><w:r><w:rPr><w:rFonts w:ascii="Times New Roman" w:hAnsi="Times New Roman"/><w:color w:val="231F20"/><w:spacing w:val="-18"/><w:sz w:val="22"/></w:rPr><w:t> </w:t></w:r><w:r><w:rPr><w:rFonts w:ascii="Times New Roman" w:hAnsi="Times New Roman"/><w:color w:val="231F20"/><w:spacing w:val="-8"/><w:sz w:val="22"/></w:rPr><w:t>12-15.</w:t></w:r><w:r><w:rPr><w:rFonts w:ascii="Times New Roman" w:hAnsi="Times New Roman"/><w:color w:val="231F20"/><w:spacing w:val="-18"/><w:sz w:val="22"/></w:rPr><w:t> </w:t></w:r><w:r><w:rPr><w:rFonts w:ascii="Times New Roman" w:hAnsi="Times New Roman"/><w:b/><w:i/><w:color w:val="231F20"/><w:spacing w:val="-7"/><w:sz w:val="22"/></w:rPr><w:t>Haré</w:t></w:r><w:r><w:rPr><w:rFonts w:ascii="Times New Roman" w:hAnsi="Times New Roman"/><w:b/><w:i/><w:color w:val="231F20"/><w:spacing w:val="-18"/><w:sz w:val="22"/></w:rPr><w:t> </w:t></w:r><w:r><w:rPr><w:rFonts w:ascii="Times New Roman" w:hAnsi="Times New Roman"/><w:b/><w:i/><w:color w:val="231F20"/><w:spacing w:val="-8"/><w:sz w:val="22"/></w:rPr><w:t>llover</w:t></w:r><w:r><w:rPr><w:rFonts w:ascii="Times New Roman" w:hAnsi="Times New Roman"/><w:b/><w:i/><w:color w:val="231F20"/><w:spacing w:val="-18"/><w:sz w:val="22"/></w:rPr><w:t> </w:t></w:r><w:r><w:rPr><w:rFonts w:ascii="Times New Roman" w:hAnsi="Times New Roman"/><w:b/><w:i/><w:color w:val="231F20"/><w:spacing w:val="-6"/><w:sz w:val="22"/></w:rPr><w:t>pan</w:t></w:r><w:r><w:rPr><w:rFonts w:ascii="Times New Roman" w:hAnsi="Times New Roman"/><w:b/><w:i/><w:color w:val="231F20"/><w:spacing w:val="-18"/><w:sz w:val="22"/></w:rPr><w:t> </w:t></w:r><w:r><w:rPr><w:rFonts w:ascii="Times New Roman" w:hAnsi="Times New Roman"/><w:b/><w:i/><w:color w:val="231F20"/><w:spacing w:val="-6"/><w:sz w:val="22"/></w:rPr><w:t>del</w:t></w:r><w:r><w:rPr><w:rFonts w:ascii="Times New Roman" w:hAnsi="Times New Roman"/><w:b/><w:i/><w:color w:val="231F20"/><w:spacing w:val="-18"/><w:sz w:val="22"/></w:rPr><w:t> </w:t></w:r><w:r><w:rPr><w:rFonts w:ascii="Times New Roman" w:hAnsi="Times New Roman"/><w:b/><w:i/><w:color w:val="231F20"/><w:spacing w:val="-8"/><w:sz w:val="22"/></w:rPr><w:t>cielo</w:t></w:r><w:r><w:rPr><w:rFonts w:ascii="Times New Roman" w:hAnsi="Times New Roman"/><w:b/><w:i/><w:color w:val="231F20"/><w:spacing w:val="-18"/><w:sz w:val="22"/></w:rPr><w:t> </w:t></w:r><w:r><w:rPr><w:rFonts w:ascii="Times New Roman" w:hAnsi="Times New Roman"/><w:b/><w:i/><w:color w:val="231F20"/><w:spacing w:val="-7"/><w:sz w:val="22"/></w:rPr><w:t>para</w:t></w:r><w:r><w:rPr><w:rFonts w:ascii="Times New Roman" w:hAnsi="Times New Roman"/><w:b/><w:i/><w:color w:val="231F20"/><w:spacing w:val="-18"/><w:sz w:val="22"/></w:rPr><w:t> </w:t></w:r><w:r><w:rPr><w:rFonts w:ascii="Times New Roman" w:hAnsi="Times New Roman"/><w:b/><w:i/><w:color w:val="231F20"/><w:spacing w:val="-9"/><w:sz w:val="22"/></w:rPr><w:t>vosotros.</w:t></w:r><w:r><w:rPr><w:rFonts w:ascii="Times New Roman" w:hAnsi="Times New Roman"/><w:sz w:val="22"/></w:rPr></w:r></w:p><w:p><w:pPr><w:pStyle w:val="Heading1"/><w:numPr><w:ilvl w:val="0"/><w:numId w:val="1"/></w:numPr><w:tabs><w:tab w:pos="278" w:val="left" w:leader="none"/></w:tabs><w:spacing w:line="240" w:lineRule="auto" w:before="87" w:after="0"/><w:ind w:left="277" w:right="0" w:hanging="111"/><w:jc w:val="left"/><w:rPr><w:b w:val="0"/><w:bCs w:val="0"/><w:i w:val="0"/></w:rPr></w:pPr><w:r><w:rPr><w:rFonts w:ascii="Times New Roman" w:hAnsi="Times New Roman"/><w:b w:val="0"/><w:i w:val="0"/><w:color w:val="231F20"/><w:spacing w:val="-6"/></w:rPr><w:t>Sal</w:t></w:r><w:r><w:rPr><w:rFonts w:ascii="Times New Roman" w:hAnsi="Times New Roman"/><w:b w:val="0"/><w:i w:val="0"/><w:color w:val="231F20"/><w:spacing w:val="-18"/></w:rPr><w:t> </w:t></w:r><w:r><w:rPr><w:rFonts w:ascii="Times New Roman" w:hAnsi="Times New Roman"/><w:b w:val="0"/><w:i w:val="0"/><w:color w:val="231F20"/><w:spacing w:val="-6"/></w:rPr><w:t>77.</w:t></w:r><w:r><w:rPr><w:rFonts w:ascii="Times New Roman" w:hAnsi="Times New Roman"/><w:b w:val="0"/><w:i w:val="0"/><w:color w:val="231F20"/><w:spacing w:val="-18"/></w:rPr><w:t> </w:t></w:r><w:r><w:rPr><w:color w:val="231F20"/><w:spacing w:val="-5"/></w:rPr><w:t>R.</w:t></w:r><w:r><w:rPr><w:color w:val="231F20"/><w:spacing w:val="-18"/></w:rPr><w:t> </w:t></w:r><w:r><w:rPr><w:color w:val="231F20"/><w:spacing w:val="-5"/></w:rPr><w:t>El</w:t></w:r><w:r><w:rPr><w:color w:val="231F20"/><w:spacing w:val="-18"/></w:rPr><w:t> </w:t></w:r><w:r><w:rPr><w:color w:val="231F20"/><w:spacing w:val="-8"/></w:rPr><w:t>Señor</w:t></w:r><w:r><w:rPr><w:color w:val="231F20"/><w:spacing w:val="-18"/></w:rPr><w:t> </w:t></w:r><w:r><w:rPr><w:color w:val="231F20"/><w:spacing w:val="-6"/></w:rPr><w:t>les</w:t></w:r><w:r><w:rPr><w:color w:val="231F20"/><w:spacing w:val="-18"/></w:rPr><w:t> </w:t></w:r><w:r><w:rPr><w:color w:val="231F20"/><w:spacing w:val="-6"/></w:rPr><w:t>dio</w:t></w:r><w:r><w:rPr><w:color w:val="231F20"/><w:spacing w:val="-18"/></w:rPr><w:t> </w:t></w:r><w:r><w:rPr><w:color w:val="231F20"/><w:spacing w:val="-6"/></w:rPr><w:t>pan</w:t></w:r><w:r><w:rPr><w:color w:val="231F20"/><w:spacing w:val="-18"/></w:rPr><w:t> </w:t></w:r><w:r><w:rPr><w:color w:val="231F20"/><w:spacing w:val="-6"/></w:rPr><w:t>del</w:t></w:r><w:r><w:rPr><w:color w:val="231F20"/><w:spacing w:val="-18"/></w:rPr><w:t> </w:t></w:r><w:r><w:rPr><w:color w:val="231F20"/><w:spacing w:val="-9"/></w:rPr><w:t>cielo.</w:t></w:r><w:r><w:rPr><w:b w:val="0"/><w:i w:val="0"/></w:rPr></w:r></w:p><w:p><w:pPr><w:pStyle w:val="ListParagraph"/><w:numPr><w:ilvl w:val="0"/><w:numId w:val="1"/></w:numPr><w:tabs><w:tab w:pos="278" w:val="left" w:leader="none"/></w:tabs><w:spacing w:line="240" w:lineRule="auto" w:before="87" w:after="0"/><w:ind w:left="277" w:right="0" w:hanging="111"/><w:jc w:val="left"/><w:rPr><w:rFonts w:ascii="Times New Roman" w:hAnsi="Times New Roman" w:cs="Times New Roman" w:eastAsia="Times New Roman"/><w:sz w:val="22"/><w:szCs w:val="22"/></w:rPr></w:pPr><w:r><w:rPr><w:rFonts w:ascii="Times New Roman" w:hAnsi="Times New Roman"/><w:color w:val="231F20"/><w:spacing w:val="-5"/><w:sz w:val="22"/></w:rPr><w:t>Ef</w:t></w:r><w:r><w:rPr><w:rFonts w:ascii="Times New Roman" w:hAnsi="Times New Roman"/><w:color w:val="231F20"/><w:spacing w:val="-18"/><w:sz w:val="22"/></w:rPr><w:t> </w:t></w:r><w:r><w:rPr><w:rFonts w:ascii="Times New Roman" w:hAnsi="Times New Roman"/><w:color w:val="231F20"/><w:spacing w:val="-5"/><w:sz w:val="22"/></w:rPr><w:t>4,</w:t></w:r><w:r><w:rPr><w:rFonts w:ascii="Times New Roman" w:hAnsi="Times New Roman"/><w:color w:val="231F20"/><w:spacing w:val="-18"/><w:sz w:val="22"/></w:rPr><w:t> </w:t></w:r><w:r><w:rPr><w:rFonts w:ascii="Times New Roman" w:hAnsi="Times New Roman"/><w:color w:val="231F20"/><w:spacing w:val="-6"/><w:sz w:val="22"/></w:rPr><w:t>17.</w:t></w:r><w:r><w:rPr><w:rFonts w:ascii="Times New Roman" w:hAnsi="Times New Roman"/><w:color w:val="231F20"/><w:spacing w:val="-18"/><w:sz w:val="22"/></w:rPr><w:t> </w:t></w:r><w:r><w:rPr><w:rFonts w:ascii="Times New Roman" w:hAnsi="Times New Roman"/><w:color w:val="231F20"/><w:spacing w:val="-8"/><w:sz w:val="22"/></w:rPr><w:t>20-24.</w:t></w:r><w:r><w:rPr><w:rFonts w:ascii="Times New Roman" w:hAnsi="Times New Roman"/><w:color w:val="231F20"/><w:spacing w:val="-18"/><w:sz w:val="22"/></w:rPr><w:t> </w:t></w:r><w:r><w:rPr><w:rFonts w:ascii="Times New Roman" w:hAnsi="Times New Roman"/><w:b/><w:i/><w:color w:val="231F20"/><w:spacing w:val="-8"/><w:sz w:val="22"/></w:rPr><w:t>Revestíos</w:t></w:r><w:r><w:rPr><w:rFonts w:ascii="Times New Roman" w:hAnsi="Times New Roman"/><w:b/><w:i/><w:color w:val="231F20"/><w:spacing w:val="-18"/><w:sz w:val="22"/></w:rPr><w:t> </w:t></w:r><w:r><w:rPr><w:rFonts w:ascii="Times New Roman" w:hAnsi="Times New Roman"/><w:b/><w:i/><w:color w:val="231F20"/><w:spacing w:val="-5"/><w:sz w:val="22"/></w:rPr><w:t>de</w:t></w:r><w:r><w:rPr><w:rFonts w:ascii="Times New Roman" w:hAnsi="Times New Roman"/><w:b/><w:i/><w:color w:val="231F20"/><w:spacing w:val="-18"/><w:sz w:val="22"/></w:rPr><w:t> </w:t></w:r><w:r><w:rPr><w:rFonts w:ascii="Times New Roman" w:hAnsi="Times New Roman"/><w:b/><w:i/><w:color w:val="231F20"/><w:spacing w:val="-5"/><w:sz w:val="22"/></w:rPr><w:t>la</w:t></w:r><w:r><w:rPr><w:rFonts w:ascii="Times New Roman" w:hAnsi="Times New Roman"/><w:b/><w:i/><w:color w:val="231F20"/><w:spacing w:val="-18"/><w:sz w:val="22"/></w:rPr><w:t> </w:t></w:r><w:r><w:rPr><w:rFonts w:ascii="Times New Roman" w:hAnsi="Times New Roman"/><w:b/><w:i/><w:color w:val="231F20"/><w:spacing w:val="-8"/><w:sz w:val="22"/></w:rPr><w:t>nueva</w:t></w:r><w:r><w:rPr><w:rFonts w:ascii="Times New Roman" w:hAnsi="Times New Roman"/><w:b/><w:i/><w:color w:val="231F20"/><w:spacing w:val="-18"/><w:sz w:val="22"/></w:rPr><w:t> </w:t></w:r><w:r><w:rPr><w:rFonts w:ascii="Times New Roman" w:hAnsi="Times New Roman"/><w:b/><w:i/><w:color w:val="231F20"/><w:spacing w:val="-8"/><w:sz w:val="22"/></w:rPr><w:t>condición</w:t></w:r><w:r><w:rPr><w:rFonts w:ascii="Times New Roman" w:hAnsi="Times New Roman"/><w:b/><w:i/><w:color w:val="231F20"/><w:spacing w:val="-19"/><w:sz w:val="22"/></w:rPr><w:t> </w:t></w:r><w:r><w:rPr><w:rFonts w:ascii="Times New Roman" w:hAnsi="Times New Roman"/><w:b/><w:i/><w:color w:val="231F20"/><w:spacing w:val="-8"/><w:sz w:val="22"/></w:rPr><w:t>humana</w:t></w:r><w:r><w:rPr><w:rFonts w:ascii="Times New Roman" w:hAnsi="Times New Roman"/><w:b/><w:i/><w:color w:val="231F20"/><w:spacing w:val="-18"/><w:sz w:val="22"/></w:rPr><w:t> </w:t></w:r><w:r><w:rPr><w:rFonts w:ascii="Times New Roman" w:hAnsi="Times New Roman"/><w:b/><w:i/><w:color w:val="231F20"/><w:spacing w:val="-8"/><w:sz w:val="22"/></w:rPr><w:t>creada</w:t></w:r><w:r><w:rPr><w:rFonts w:ascii="Times New Roman" w:hAnsi="Times New Roman"/><w:b/><w:i/><w:color w:val="231F20"/><w:spacing w:val="-18"/><w:sz w:val="22"/></w:rPr><w:t> </w:t></w:r><w:r><w:rPr><w:rFonts w:ascii="Times New Roman" w:hAnsi="Times New Roman"/><w:b/><w:i/><w:color w:val="231F20"/><w:sz w:val="22"/></w:rPr><w:t>a</w:t></w:r><w:r><w:rPr><w:rFonts w:ascii="Times New Roman" w:hAnsi="Times New Roman"/><w:b/><w:i/><w:color w:val="231F20"/><w:spacing w:val="-18"/><w:sz w:val="22"/></w:rPr><w:t> </w:t></w:r><w:r><w:rPr><w:rFonts w:ascii="Times New Roman" w:hAnsi="Times New Roman"/><w:b/><w:i/><w:color w:val="231F20"/><w:spacing w:val="-8"/><w:sz w:val="22"/></w:rPr><w:t>imagen</w:t></w:r><w:r><w:rPr><w:rFonts w:ascii="Times New Roman" w:hAnsi="Times New Roman"/><w:b/><w:i/><w:color w:val="231F20"/><w:spacing w:val="-18"/><w:sz w:val="22"/></w:rPr><w:t> </w:t></w:r><w:r><w:rPr><w:rFonts w:ascii="Times New Roman" w:hAnsi="Times New Roman"/><w:b/><w:i/><w:color w:val="231F20"/><w:spacing w:val="-5"/><w:sz w:val="22"/></w:rPr><w:t>de</w:t></w:r><w:r><w:rPr><w:rFonts w:ascii="Times New Roman" w:hAnsi="Times New Roman"/><w:b/><w:i/><w:color w:val="231F20"/><w:spacing w:val="-18"/><w:sz w:val="22"/></w:rPr><w:t> </w:t></w:r><w:r><w:rPr><w:rFonts w:ascii="Times New Roman" w:hAnsi="Times New Roman"/><w:b/><w:i/><w:color w:val="231F20"/><w:spacing w:val="-9"/><w:sz w:val="22"/></w:rPr><w:t>Dios.</w:t></w:r><w:r><w:rPr><w:rFonts w:ascii="Times New Roman" w:hAnsi="Times New Roman"/><w:sz w:val="22"/></w:rPr></w:r></w:p><w:p><w:pPr><w:pStyle w:val="Heading1"/><w:numPr><w:ilvl w:val="0"/><w:numId w:val="1"/></w:numPr><w:tabs><w:tab w:pos="278" w:val="left" w:leader="none"/></w:tabs><w:spacing w:line="240" w:lineRule="auto" w:before="87" w:after="0"/><w:ind w:left="277" w:right="0" w:hanging="111"/><w:jc w:val="left"/><w:rPr><w:b w:val="0"/><w:bCs w:val="0"/><w:i w:val="0"/></w:rPr></w:pPr><w:r><w:rPr><w:rFonts w:ascii="Times New Roman" w:hAnsi="Times New Roman"/><w:b w:val="0"/><w:i w:val="0"/><w:color w:val="231F20"/><w:spacing w:val="-5"/></w:rPr><w:t>Jn</w:t></w:r><w:r><w:rPr><w:rFonts w:ascii="Times New Roman" w:hAnsi="Times New Roman"/><w:b w:val="0"/><w:i w:val="0"/><w:color w:val="231F20"/><w:spacing w:val="-18"/></w:rPr><w:t> </w:t></w:r><w:r><w:rPr><w:rFonts w:ascii="Times New Roman" w:hAnsi="Times New Roman"/><w:b w:val="0"/><w:i w:val="0"/><w:color w:val="231F20"/><w:spacing w:val="-5"/></w:rPr><w:t>6,</w:t></w:r><w:r><w:rPr><w:rFonts w:ascii="Times New Roman" w:hAnsi="Times New Roman"/><w:b w:val="0"/><w:i w:val="0"/><w:color w:val="231F20"/><w:spacing w:val="-18"/></w:rPr><w:t> </w:t></w:r><w:r><w:rPr><w:rFonts w:ascii="Times New Roman" w:hAnsi="Times New Roman"/><w:b w:val="0"/><w:i w:val="0"/><w:color w:val="231F20"/><w:spacing w:val="-8"/></w:rPr><w:t>24-35.</w:t></w:r><w:r><w:rPr><w:rFonts w:ascii="Times New Roman" w:hAnsi="Times New Roman"/><w:b w:val="0"/><w:i w:val="0"/><w:color w:val="231F20"/><w:spacing w:val="-18"/></w:rPr><w:t> </w:t></w:r><w:r><w:rPr><w:color w:val="231F20"/><w:spacing w:val="-5"/></w:rPr><w:t>El</w:t></w:r><w:r><w:rPr><w:color w:val="231F20"/><w:spacing w:val="-18"/></w:rPr><w:t> </w:t></w:r><w:r><w:rPr><w:color w:val="231F20"/><w:spacing w:val="-6"/></w:rPr><w:t>que</w:t></w:r><w:r><w:rPr><w:color w:val="231F20"/><w:spacing w:val="-18"/></w:rPr><w:t> </w:t></w:r><w:r><w:rPr><w:color w:val="231F20"/><w:spacing w:val="-8"/></w:rPr><w:t>viene</w:t></w:r><w:r><w:rPr><w:color w:val="231F20"/><w:spacing w:val="-18"/></w:rPr><w:t> </w:t></w:r><w:r><w:rPr><w:color w:val="231F20"/></w:rPr><w:t>a</w:t></w:r><w:r><w:rPr><w:color w:val="231F20"/><w:spacing w:val="-18"/></w:rPr><w:t> </w:t></w:r><w:r><w:rPr><w:color w:val="231F20"/><w:spacing w:val="-5"/></w:rPr><w:t>mí</w:t></w:r><w:r><w:rPr><w:color w:val="231F20"/><w:spacing w:val="-18"/></w:rPr><w:t> </w:t></w:r><w:r><w:rPr><w:color w:val="231F20"/><w:spacing w:val="-5"/></w:rPr><w:t>no</w:t></w:r><w:r><w:rPr><w:color w:val="231F20"/><w:spacing w:val="-18"/></w:rPr><w:t> </w:t></w:r><w:r><w:rPr><w:color w:val="231F20"/><w:spacing w:val="-8"/></w:rPr><w:t>tendrá</w:t></w:r><w:r><w:rPr><w:color w:val="231F20"/><w:spacing w:val="-18"/></w:rPr><w:t> </w:t></w:r><w:r><w:rPr><w:color w:val="231F20"/><w:spacing w:val="-8"/></w:rPr><w:t>hambre,</w:t></w:r><w:r><w:rPr><w:color w:val="231F20"/><w:spacing w:val="-18"/></w:rPr><w:t> </w:t></w:r><w:r><w:rPr><w:color w:val="231F20"/></w:rPr><w:t>y</w:t></w:r><w:r><w:rPr><w:color w:val="231F20"/><w:spacing w:val="-18"/></w:rPr><w:t> </w:t></w:r><w:r><w:rPr><w:color w:val="231F20"/><w:spacing w:val="-5"/></w:rPr><w:t>el</w:t></w:r><w:r><w:rPr><w:color w:val="231F20"/><w:spacing w:val="-18"/></w:rPr><w:t> </w:t></w:r><w:r><w:rPr><w:color w:val="231F20"/><w:spacing w:val="-6"/></w:rPr><w:t>que</w:t></w:r><w:r><w:rPr><w:color w:val="231F20"/><w:spacing w:val="-18"/></w:rPr><w:t> </w:t></w:r><w:r><w:rPr><w:color w:val="231F20"/><w:spacing w:val="-7"/></w:rPr><w:t>cree</w:t></w:r><w:r><w:rPr><w:color w:val="231F20"/><w:spacing w:val="-18"/></w:rPr><w:t> </w:t></w:r><w:r><w:rPr><w:color w:val="231F20"/><w:spacing w:val="-5"/></w:rPr><w:t>en</w:t></w:r><w:r><w:rPr><w:color w:val="231F20"/><w:spacing w:val="-18"/></w:rPr><w:t> </w:t></w:r><w:r><w:rPr><w:color w:val="231F20"/><w:spacing w:val="-5"/></w:rPr><w:t>mí</w:t></w:r><w:r><w:rPr><w:color w:val="231F20"/><w:spacing w:val="-18"/></w:rPr><w:t> </w:t></w:r><w:r><w:rPr><w:color w:val="231F20"/><w:spacing w:val="-5"/></w:rPr><w:t>no</w:t></w:r><w:r><w:rPr><w:color w:val="231F20"/><w:spacing w:val="-18"/></w:rPr><w:t> </w:t></w:r><w:r><w:rPr><w:color w:val="231F20"/><w:spacing w:val="-8"/></w:rPr><w:t>tendrá</w:t></w:r><w:r><w:rPr><w:color w:val="231F20"/><w:spacing w:val="-18"/></w:rPr><w:t> </w:t></w:r><w:r><w:rPr><w:color w:val="231F20"/><w:spacing w:val="-9"/></w:rPr><w:t>sed.</w:t></w:r><w:r><w:rPr><w:b w:val="0"/><w:i w:val="0"/></w:rPr></w:r></w:p><w:p><w:pPr><w:spacing w:line="240" w:lineRule="auto" w:before="9"/><w:rPr><w:rFonts w:ascii="Times New Roman" w:hAnsi="Times New Roman" w:cs="Times New Roman" w:eastAsia="Times New Roman"/><w:b/><w:bCs/><w:i/><w:sz w:val="4"/><w:szCs w:val="4"/></w:rPr></w:pPr></w:p><w:p><w:pPr><w:spacing w:line="75" w:lineRule="exact"/><w:ind w:left="109" w:right="0" w:firstLine="0"/><w:rPr><w:rFonts w:ascii="Times New Roman" w:hAnsi="Times New Roman" w:cs="Times New Roman" w:eastAsia="Times New Roman"/><w:sz w:val="7"/><w:szCs w:val="7"/></w:rPr></w:pPr><w:r><w:rPr><w:rFonts w:ascii="Times New Roman" w:hAnsi="Times New Roman" w:cs="Times New Roman" w:eastAsia="Times New Roman"/><w:position w:val="-1"/><w:sz w:val="7"/><w:szCs w:val="7"/></w:rPr><w:pict><v:group style="width:366.65pt;height:3.8pt;mso-position-horizontal-relative:char;mso-position-vertical-relative:line" coordorigin="0,0" coordsize="7333,76"><v:group style="position:absolute;left:38;top:38;width:7257;height:2" coordorigin="38,38" coordsize="7257,2"><v:shape style="position:absolute;left:38;top:38;width:7257;height:2" coordorigin="38,38" coordsize="7257,0" path="m38,38l7295,38e" filled="false" stroked="true" strokeweight="3.784pt" strokecolor="#231f20"><v:path arrowok="t"/></v:shape></v:group></v:group></w:pict></w:r><w:r><w:rPr><w:rFonts w:ascii="Times New Roman" w:hAnsi="Times New Roman" w:cs="Times New Roman" w:eastAsia="Times New Roman"/><w:position w:val="-1"/><w:sz w:val="7"/><w:szCs w:val="7"/></w:rPr></w:r></w:p><w:p><w:pPr><w:pStyle w:val="BodyText"/><w:spacing w:line="266" w:lineRule="auto" w:before="66"/><w:ind w:left="166" w:right="138"/><w:jc w:val="both"/><w:rPr><w:rFonts w:ascii="Times New Roman" w:hAnsi="Times New Roman" w:cs="Times New Roman" w:eastAsia="Times New Roman"/></w:rPr></w:pPr><w:r><w:rPr><w:rFonts w:ascii="Times New Roman" w:hAnsi="Times New Roman"/><w:color w:val="231F20"/></w:rPr><w:t>En el </w:t></w:r><w:r><w:rPr><w:rFonts w:ascii="Times New Roman" w:hAnsi="Times New Roman"/><w:color w:val="231F20"/><w:spacing w:val="3"/></w:rPr><w:t>desierto Dios alimentó </w:t></w:r><w:r><w:rPr><w:rFonts w:ascii="Times New Roman" w:hAnsi="Times New Roman"/><w:color w:val="231F20"/></w:rPr><w:t>a su </w:t></w:r><w:r><w:rPr><w:rFonts w:ascii="Times New Roman" w:hAnsi="Times New Roman"/><w:color w:val="231F20"/><w:spacing w:val="3"/></w:rPr><w:t>pueblo </w:t></w:r><w:r><w:rPr><w:rFonts w:ascii="Times New Roman" w:hAnsi="Times New Roman"/><w:color w:val="231F20"/><w:spacing w:val="2"/></w:rPr><w:t>con </w:t></w:r><w:r><w:rPr><w:rFonts w:ascii="Times New Roman" w:hAnsi="Times New Roman"/><w:color w:val="231F20"/></w:rPr><w:t>el </w:t></w:r><w:r><w:rPr><w:rFonts w:ascii="Times New Roman" w:hAnsi="Times New Roman"/><w:color w:val="231F20"/><w:spacing w:val="3"/></w:rPr><w:t>maná, </w:t></w:r><w:r><w:rPr><w:rFonts w:ascii="Times New Roman" w:hAnsi="Times New Roman"/><w:color w:val="231F20"/></w:rPr><w:t>el </w:t></w:r><w:r><w:rPr><w:rFonts w:ascii="Times New Roman" w:hAnsi="Times New Roman"/><w:color w:val="231F20"/><w:spacing w:val="2"/></w:rPr><w:t>pan </w:t></w:r><w:r><w:rPr><w:rFonts w:ascii="Times New Roman" w:hAnsi="Times New Roman"/><w:color w:val="231F20"/><w:spacing w:val="3"/></w:rPr><w:t>bajado </w:t></w:r><w:r><w:rPr><w:rFonts w:ascii="Times New Roman" w:hAnsi="Times New Roman"/><w:color w:val="231F20"/><w:spacing w:val="2"/></w:rPr><w:t>del </w:t></w:r><w:r><w:rPr><w:rFonts w:ascii="Times New Roman" w:hAnsi="Times New Roman"/><w:color w:val="231F20"/><w:spacing w:val="3"/></w:rPr><w:t>cielo</w:t></w:r><w:r><w:rPr><w:rFonts w:ascii="Times New Roman" w:hAnsi="Times New Roman"/><w:color w:val="231F20"/><w:spacing w:val="28"/></w:rPr><w:t> </w:t></w:r><w:r><w:rPr><w:rFonts w:ascii="Times New Roman" w:hAnsi="Times New Roman"/><w:color w:val="231F20"/><w:spacing w:val="4"/></w:rPr><w:t>(1</w:t></w:r><w:r><w:rPr><w:rFonts w:ascii="Times New Roman" w:hAnsi="Times New Roman"/><w:color w:val="231F20"/><w:spacing w:val="4"/></w:rPr><w:t> </w:t></w:r><w:r><w:rPr><w:rFonts w:ascii="Times New Roman" w:hAnsi="Times New Roman"/><w:color w:val="231F20"/><w:spacing w:val="3"/></w:rPr><w:t>lect. </w:t></w:r><w:r><w:rPr><w:rFonts w:ascii="Times New Roman" w:hAnsi="Times New Roman"/><w:color w:val="231F20"/></w:rPr><w:t>y </w:t></w:r><w:r><w:rPr><w:rFonts w:ascii="Times New Roman" w:hAnsi="Times New Roman"/><w:color w:val="231F20"/><w:spacing w:val="3"/></w:rPr><w:t>sal. resp.). </w:t></w:r><w:r><w:rPr><w:rFonts w:ascii="Times New Roman" w:hAnsi="Times New Roman"/><w:color w:val="231F20"/></w:rPr><w:t>Y en el Ev. </w:t></w:r><w:r><w:rPr><w:rFonts w:ascii="Times New Roman" w:hAnsi="Times New Roman"/><w:color w:val="231F20"/><w:spacing w:val="3"/></w:rPr><w:t>Jesús </w:t></w:r><w:r><w:rPr><w:rFonts w:ascii="Times New Roman" w:hAnsi="Times New Roman"/><w:color w:val="231F20"/><w:spacing w:val="2"/></w:rPr><w:t>nos </w:t></w:r><w:r><w:rPr><w:rFonts w:ascii="Times New Roman" w:hAnsi="Times New Roman"/><w:color w:val="231F20"/><w:spacing w:val="3"/></w:rPr><w:t>dice </w:t></w:r><w:r><w:rPr><w:rFonts w:ascii="Times New Roman" w:hAnsi="Times New Roman"/><w:color w:val="231F20"/><w:spacing w:val="2"/></w:rPr><w:t>que </w:t></w:r><w:r><w:rPr><w:rFonts w:ascii="Times New Roman" w:hAnsi="Times New Roman"/><w:color w:val="231F20"/><w:spacing w:val="3"/></w:rPr><w:t>trabajemos </w:t></w:r><w:r><w:rPr><w:rFonts w:ascii="Times New Roman" w:hAnsi="Times New Roman"/><w:color w:val="231F20"/><w:spacing w:val="2"/></w:rPr><w:t>por </w:t></w:r><w:r><w:rPr><w:rFonts w:ascii="Times New Roman" w:hAnsi="Times New Roman"/><w:color w:val="231F20"/></w:rPr><w:t>el </w:t></w:r><w:r><w:rPr><w:rFonts w:ascii="Times New Roman" w:hAnsi="Times New Roman"/><w:color w:val="231F20"/><w:spacing w:val="3"/></w:rPr><w:t>alimento</w:t></w:r><w:r><w:rPr><w:rFonts w:ascii="Times New Roman" w:hAnsi="Times New Roman"/><w:color w:val="231F20"/><w:spacing w:val="32"/></w:rPr><w:t> </w:t></w:r><w:r><w:rPr><w:rFonts w:ascii="Times New Roman" w:hAnsi="Times New Roman"/><w:color w:val="231F20"/><w:spacing w:val="4"/></w:rPr><w:t>que</w:t></w:r><w:r><w:rPr><w:rFonts w:ascii="Times New Roman" w:hAnsi="Times New Roman"/><w:color w:val="231F20"/><w:spacing w:val="4"/><w:w w:val="99"/></w:rPr><w:t> </w:t></w:r><w:r><w:rPr><w:rFonts w:ascii="Times New Roman" w:hAnsi="Times New Roman"/><w:color w:val="231F20"/><w:spacing w:val="3"/></w:rPr><w:t>perdura para </w:t></w:r><w:r><w:rPr><w:rFonts w:ascii="Times New Roman" w:hAnsi="Times New Roman"/><w:color w:val="231F20"/></w:rPr><w:t>la </w:t></w:r><w:r><w:rPr><w:rFonts w:ascii="Times New Roman" w:hAnsi="Times New Roman"/><w:color w:val="231F20"/><w:spacing w:val="3"/></w:rPr><w:t>vida eterna. </w:t></w:r><w:r><w:rPr><w:rFonts w:ascii="Times New Roman" w:hAnsi="Times New Roman"/><w:color w:val="231F20"/><w:spacing w:val="2"/></w:rPr><w:t>Ese </w:t></w:r><w:r><w:rPr><w:rFonts w:ascii="Times New Roman" w:hAnsi="Times New Roman"/><w:color w:val="231F20"/><w:spacing w:val="3"/></w:rPr><w:t>alimento </w:t></w:r><w:r><w:rPr><w:rFonts w:ascii="Times New Roman" w:hAnsi="Times New Roman"/><w:color w:val="231F20"/></w:rPr><w:t>es él </w:t></w:r><w:r><w:rPr><w:rFonts w:ascii="Times New Roman" w:hAnsi="Times New Roman"/><w:color w:val="231F20"/><w:spacing w:val="3"/></w:rPr><w:t>mismo: </w:t></w:r><w:r><w:rPr><w:rFonts w:ascii="Times New Roman" w:hAnsi="Times New Roman"/><w:color w:val="231F20"/><w:spacing w:val="-5"/></w:rPr><w:t>«Yo </w:t></w:r><w:r><w:rPr><w:rFonts w:ascii="Times New Roman" w:hAnsi="Times New Roman"/><w:color w:val="231F20"/><w:spacing w:val="2"/></w:rPr><w:t>soy </w:t></w:r><w:r><w:rPr><w:rFonts w:ascii="Times New Roman" w:hAnsi="Times New Roman"/><w:color w:val="231F20"/></w:rPr><w:t>el </w:t></w:r><w:r><w:rPr><w:rFonts w:ascii="Times New Roman" w:hAnsi="Times New Roman"/><w:color w:val="231F20"/><w:spacing w:val="2"/></w:rPr><w:t>pan </w:t></w:r><w:r><w:rPr><w:rFonts w:ascii="Times New Roman" w:hAnsi="Times New Roman"/><w:color w:val="231F20"/></w:rPr><w:t>de </w:t></w:r><w:r><w:rPr><w:rFonts w:ascii="Times New Roman" w:hAnsi="Times New Roman"/><w:color w:val="231F20"/><w:spacing w:val="1"/></w:rPr><w:t> </w:t></w:r><w:r><w:rPr><w:rFonts w:ascii="Times New Roman" w:hAnsi="Times New Roman"/><w:color w:val="231F20"/><w:spacing w:val="4"/></w:rPr><w:t>vida.</w:t></w:r><w:r><w:rPr><w:rFonts w:ascii="Times New Roman" w:hAnsi="Times New Roman"/><w:color w:val="231F20"/><w:spacing w:val="4"/><w:w w:val="99"/></w:rPr><w:t> </w:t></w:r><w:r><w:rPr><w:rFonts w:ascii="Times New Roman" w:hAnsi="Times New Roman"/><w:color w:val="231F20"/></w:rPr><w:t>El</w:t></w:r><w:r><w:rPr><w:rFonts w:ascii="Times New Roman" w:hAnsi="Times New Roman"/><w:color w:val="231F20"/><w:spacing w:val="11"/></w:rPr><w:t> </w:t></w:r><w:r><w:rPr><w:rFonts w:ascii="Times New Roman" w:hAnsi="Times New Roman"/><w:color w:val="231F20"/><w:spacing w:val="2"/></w:rPr><w:t>que</w:t></w:r><w:r><w:rPr><w:rFonts w:ascii="Times New Roman" w:hAnsi="Times New Roman"/><w:color w:val="231F20"/><w:spacing w:val="11"/></w:rPr><w:t> </w:t></w:r><w:r><w:rPr><w:rFonts w:ascii="Times New Roman" w:hAnsi="Times New Roman"/><w:color w:val="231F20"/><w:spacing w:val="3"/></w:rPr><w:t>viene</w:t></w:r><w:r><w:rPr><w:rFonts w:ascii="Times New Roman" w:hAnsi="Times New Roman"/><w:color w:val="231F20"/><w:spacing w:val="12"/></w:rPr><w:t> </w:t></w:r><w:r><w:rPr><w:rFonts w:ascii="Times New Roman" w:hAnsi="Times New Roman"/><w:color w:val="231F20"/></w:rPr><w:t>a</w:t></w:r><w:r><w:rPr><w:rFonts w:ascii="Times New Roman" w:hAnsi="Times New Roman"/><w:color w:val="231F20"/><w:spacing w:val="11"/></w:rPr><w:t> </w:t></w:r><w:r><w:rPr><w:rFonts w:ascii="Times New Roman" w:hAnsi="Times New Roman"/><w:color w:val="231F20"/></w:rPr><w:t>mí</w:t></w:r><w:r><w:rPr><w:rFonts w:ascii="Times New Roman" w:hAnsi="Times New Roman"/><w:color w:val="231F20"/><w:spacing w:val="11"/></w:rPr><w:t> </w:t></w:r><w:r><w:rPr><w:rFonts w:ascii="Times New Roman" w:hAnsi="Times New Roman"/><w:color w:val="231F20"/></w:rPr><w:t>no</w:t></w:r><w:r><w:rPr><w:rFonts w:ascii="Times New Roman" w:hAnsi="Times New Roman"/><w:color w:val="231F20"/><w:spacing w:val="11"/></w:rPr><w:t> </w:t></w:r><w:r><w:rPr><w:rFonts w:ascii="Times New Roman" w:hAnsi="Times New Roman"/><w:color w:val="231F20"/><w:spacing w:val="3"/></w:rPr><w:t>pasará</w:t></w:r><w:r><w:rPr><w:rFonts w:ascii="Times New Roman" w:hAnsi="Times New Roman"/><w:color w:val="231F20"/><w:spacing w:val="11"/></w:rPr><w:t> </w:t></w:r><w:r><w:rPr><w:rFonts w:ascii="Times New Roman" w:hAnsi="Times New Roman"/><w:color w:val="231F20"/><w:spacing w:val="3"/></w:rPr><w:t>hambre,</w:t></w:r><w:r><w:rPr><w:rFonts w:ascii="Times New Roman" w:hAnsi="Times New Roman"/><w:color w:val="231F20"/><w:spacing w:val="12"/></w:rPr><w:t> </w:t></w:r><w:r><w:rPr><w:rFonts w:ascii="Times New Roman" w:hAnsi="Times New Roman"/><w:color w:val="231F20"/></w:rPr><w:t>y</w:t></w:r><w:r><w:rPr><w:rFonts w:ascii="Times New Roman" w:hAnsi="Times New Roman"/><w:color w:val="231F20"/><w:spacing w:val="11"/></w:rPr><w:t> </w:t></w:r><w:r><w:rPr><w:rFonts w:ascii="Times New Roman" w:hAnsi="Times New Roman"/><w:color w:val="231F20"/></w:rPr><w:t>el</w:t></w:r><w:r><w:rPr><w:rFonts w:ascii="Times New Roman" w:hAnsi="Times New Roman"/><w:color w:val="231F20"/><w:spacing w:val="11"/></w:rPr><w:t> </w:t></w:r><w:r><w:rPr><w:rFonts w:ascii="Times New Roman" w:hAnsi="Times New Roman"/><w:color w:val="231F20"/><w:spacing w:val="2"/></w:rPr><w:t>que</w:t></w:r><w:r><w:rPr><w:rFonts w:ascii="Times New Roman" w:hAnsi="Times New Roman"/><w:color w:val="231F20"/><w:spacing w:val="11"/></w:rPr><w:t> </w:t></w:r><w:r><w:rPr><w:rFonts w:ascii="Times New Roman" w:hAnsi="Times New Roman"/><w:color w:val="231F20"/><w:spacing w:val="3"/></w:rPr><w:t>cree</w:t></w:r><w:r><w:rPr><w:rFonts w:ascii="Times New Roman" w:hAnsi="Times New Roman"/><w:color w:val="231F20"/><w:spacing w:val="11"/></w:rPr><w:t> </w:t></w:r><w:r><w:rPr><w:rFonts w:ascii="Times New Roman" w:hAnsi="Times New Roman"/><w:color w:val="231F20"/></w:rPr><w:t>en</w:t></w:r><w:r><w:rPr><w:rFonts w:ascii="Times New Roman" w:hAnsi="Times New Roman"/><w:color w:val="231F20"/><w:spacing w:val="11"/></w:rPr><w:t> </w:t></w:r><w:r><w:rPr><w:rFonts w:ascii="Times New Roman" w:hAnsi="Times New Roman"/><w:color w:val="231F20"/></w:rPr><w:t>mí</w:t></w:r><w:r><w:rPr><w:rFonts w:ascii="Times New Roman" w:hAnsi="Times New Roman"/><w:color w:val="231F20"/><w:spacing w:val="11"/></w:rPr><w:t> </w:t></w:r><w:r><w:rPr><w:rFonts w:ascii="Times New Roman" w:hAnsi="Times New Roman"/><w:color w:val="231F20"/></w:rPr><w:t>no</w:t></w:r><w:r><w:rPr><w:rFonts w:ascii="Times New Roman" w:hAnsi="Times New Roman"/><w:color w:val="231F20"/><w:spacing w:val="11"/></w:rPr><w:t> </w:t></w:r><w:r><w:rPr><w:rFonts w:ascii="Times New Roman" w:hAnsi="Times New Roman"/><w:color w:val="231F20"/><w:spacing w:val="3"/></w:rPr><w:t>tendrá</w:t></w:r><w:r><w:rPr><w:rFonts w:ascii="Times New Roman" w:hAnsi="Times New Roman"/><w:color w:val="231F20"/><w:spacing w:val="11"/></w:rPr><w:t> </w:t></w:r><w:r><w:rPr><w:rFonts w:ascii="Times New Roman" w:hAnsi="Times New Roman"/><w:color w:val="231F20"/><w:spacing w:val="2"/></w:rPr><w:t>sed</w:t></w:r><w:r><w:rPr><w:rFonts w:ascii="Times New Roman" w:hAnsi="Times New Roman"/><w:color w:val="231F20"/><w:spacing w:val="12"/></w:rPr><w:t> </w:t></w:r><w:r><w:rPr><w:rFonts w:ascii="Times New Roman" w:hAnsi="Times New Roman"/><w:color w:val="231F20"/><w:spacing w:val="4"/></w:rPr><w:t>jamás».</w:t></w:r><w:r><w:rPr><w:rFonts w:ascii="Times New Roman" w:hAnsi="Times New Roman"/><w:color w:val="231F20"/><w:spacing w:val="4"/><w:w w:val="99"/></w:rPr><w:t> </w:t></w:r><w:r><w:rPr><w:rFonts w:ascii="Times New Roman" w:hAnsi="Times New Roman"/><w:color w:val="231F20"/></w:rPr><w:t>Y </w:t></w:r><w:r><w:rPr><w:rFonts w:ascii="Times New Roman" w:hAnsi="Times New Roman"/><w:color w:val="231F20"/><w:spacing w:val="2"/></w:rPr><w:t>ese </w:t></w:r><w:r><w:rPr><w:rFonts w:ascii="Times New Roman" w:hAnsi="Times New Roman"/><w:color w:val="231F20"/><w:spacing w:val="3"/></w:rPr><w:t>trabajo </w:t></w:r><w:r><w:rPr><w:rFonts w:ascii="Times New Roman" w:hAnsi="Times New Roman"/><w:color w:val="231F20"/></w:rPr><w:t>es ir </w:t></w:r><w:r><w:rPr><w:rFonts w:ascii="Times New Roman" w:hAnsi="Times New Roman"/><w:color w:val="231F20"/><w:spacing w:val="3"/></w:rPr><w:t>acercándonos cada </w:t></w:r><w:r><w:rPr><w:rFonts w:ascii="Times New Roman" w:hAnsi="Times New Roman"/><w:color w:val="231F20"/><w:spacing w:val="2"/></w:rPr><w:t>vez más </w:t></w:r><w:r><w:rPr><w:rFonts w:ascii="Times New Roman" w:hAnsi="Times New Roman"/><w:color w:val="231F20"/></w:rPr><w:t>a </w:t></w:r><w:r><w:rPr><w:rFonts w:ascii="Times New Roman" w:hAnsi="Times New Roman"/><w:color w:val="231F20"/><w:spacing w:val="3"/></w:rPr><w:t>Cristo </w:t></w:r><w:r><w:rPr><w:rFonts w:ascii="Times New Roman" w:hAnsi="Times New Roman"/><w:color w:val="231F20"/><w:spacing w:val="2"/></w:rPr><w:t>por </w:t></w:r><w:r><w:rPr><w:rFonts w:ascii="Times New Roman" w:hAnsi="Times New Roman"/><w:color w:val="231F20"/><w:spacing w:val="3"/></w:rPr><w:t>medio </w:t></w:r><w:r><w:rPr><w:rFonts w:ascii="Times New Roman" w:hAnsi="Times New Roman"/><w:color w:val="231F20"/></w:rPr><w:t>de la </w:t></w:r><w:r><w:rPr><w:rFonts w:ascii="Times New Roman" w:hAnsi="Times New Roman"/><w:color w:val="231F20"/><w:spacing w:val="2"/></w:rPr><w:t>fe.</w:t></w:r><w:r><w:rPr><w:rFonts w:ascii="Times New Roman" w:hAnsi="Times New Roman"/><w:color w:val="231F20"/><w:spacing w:val="39"/></w:rPr><w:t> </w:t></w:r><w:r><w:rPr><w:rFonts w:ascii="Times New Roman" w:hAnsi="Times New Roman"/><w:color w:val="231F20"/><w:spacing w:val="4"/></w:rPr><w:t>Ello</w:t></w:r><w:r><w:rPr><w:rFonts w:ascii="Times New Roman" w:hAnsi="Times New Roman"/><w:color w:val="231F20"/><w:spacing w:val="4"/><w:w w:val="99"/></w:rPr><w:t> </w:t></w:r><w:r><w:rPr><w:rFonts w:ascii="Times New Roman" w:hAnsi="Times New Roman"/><w:color w:val="231F20"/><w:spacing w:val="3"/></w:rPr><w:t>supone</w:t></w:r><w:r><w:rPr><w:rFonts w:ascii="Times New Roman" w:hAnsi="Times New Roman"/><w:color w:val="231F20"/><w:spacing w:val="14"/></w:rPr><w:t> </w:t></w:r><w:r><w:rPr><w:rFonts w:ascii="Times New Roman" w:hAnsi="Times New Roman"/><w:color w:val="231F20"/><w:spacing w:val="3"/></w:rPr><w:t>aceptar</w:t></w:r><w:r><w:rPr><w:rFonts w:ascii="Times New Roman" w:hAnsi="Times New Roman"/><w:color w:val="231F20"/><w:spacing w:val="13"/></w:rPr><w:t> </w:t></w:r><w:r><w:rPr><w:rFonts w:ascii="Times New Roman" w:hAnsi="Times New Roman"/><w:color w:val="231F20"/><w:spacing w:val="2"/></w:rPr><w:t>sus</w:t></w:r><w:r><w:rPr><w:rFonts w:ascii="Times New Roman" w:hAnsi="Times New Roman"/><w:color w:val="231F20"/><w:spacing w:val="14"/></w:rPr><w:t> </w:t></w:r><w:r><w:rPr><w:rFonts w:ascii="Times New Roman" w:hAnsi="Times New Roman"/><w:color w:val="231F20"/><w:spacing w:val="3"/></w:rPr><w:t>enseñanzas:</w:t></w:r><w:r><w:rPr><w:rFonts w:ascii="Times New Roman" w:hAnsi="Times New Roman"/><w:color w:val="231F20"/><w:spacing w:val="13"/></w:rPr><w:t> </w:t></w:r><w:r><w:rPr><w:rFonts w:ascii="Times New Roman" w:hAnsi="Times New Roman"/><w:color w:val="231F20"/><w:spacing w:val="3"/></w:rPr><w:t>despojarnos</w:t></w:r><w:r><w:rPr><w:rFonts w:ascii="Times New Roman" w:hAnsi="Times New Roman"/><w:color w:val="231F20"/><w:spacing w:val="14"/></w:rPr><w:t> </w:t></w:r><w:r><w:rPr><w:rFonts w:ascii="Times New Roman" w:hAnsi="Times New Roman"/><w:color w:val="231F20"/><w:spacing w:val="2"/></w:rPr><w:t>del</w:t></w:r><w:r><w:rPr><w:rFonts w:ascii="Times New Roman" w:hAnsi="Times New Roman"/><w:color w:val="231F20"/><w:spacing w:val="14"/></w:rPr><w:t> </w:t></w:r><w:r><w:rPr><w:rFonts w:ascii="Times New Roman" w:hAnsi="Times New Roman"/><w:color w:val="231F20"/><w:spacing w:val="3"/></w:rPr><w:t>hombre</w:t></w:r><w:r><w:rPr><w:rFonts w:ascii="Times New Roman" w:hAnsi="Times New Roman"/><w:color w:val="231F20"/><w:spacing w:val="14"/></w:rPr><w:t> </w:t></w:r><w:r><w:rPr><w:rFonts w:ascii="Times New Roman" w:hAnsi="Times New Roman"/><w:color w:val="231F20"/><w:spacing w:val="3"/></w:rPr><w:t>viejo,</w:t></w:r><w:r><w:rPr><w:rFonts w:ascii="Times New Roman" w:hAnsi="Times New Roman"/><w:color w:val="231F20"/><w:spacing w:val="14"/></w:rPr><w:t> </w:t></w:r><w:r><w:rPr><w:rFonts w:ascii="Times New Roman" w:hAnsi="Times New Roman"/><w:color w:val="231F20"/><w:spacing w:val="3"/></w:rPr><w:t>corrompido</w:t></w:r><w:r><w:rPr><w:rFonts w:ascii="Times New Roman" w:hAnsi="Times New Roman"/><w:color w:val="231F20"/><w:spacing w:val="13"/></w:rPr><w:t> </w:t></w:r><w:r><w:rPr><w:rFonts w:ascii="Times New Roman" w:hAnsi="Times New Roman"/><w:color w:val="231F20"/><w:spacing w:val="4"/></w:rPr><w:t>por</w:t></w:r><w:r><w:rPr><w:rFonts w:ascii="Times New Roman" w:hAnsi="Times New Roman"/><w:color w:val="231F20"/><w:spacing w:val="-53"/></w:rPr><w:t> </w:t></w:r><w:r><w:rPr><w:rFonts w:ascii="Times New Roman" w:hAnsi="Times New Roman"/><w:color w:val="231F20"/><w:spacing w:val="-53"/></w:rPr></w:r><w:r><w:rPr><w:rFonts w:ascii="Times New Roman" w:hAnsi="Times New Roman"/><w:color w:val="231F20"/><w:spacing w:val="2"/></w:rPr><w:t>sus</w:t></w:r><w:r><w:rPr><w:rFonts w:ascii="Times New Roman" w:hAnsi="Times New Roman"/><w:color w:val="231F20"/><w:spacing w:val="3"/></w:rPr><w:t> apetencias seductoras;</w:t></w:r><w:r><w:rPr><w:rFonts w:ascii="Times New Roman" w:hAnsi="Times New Roman"/><w:color w:val="231F20"/><w:spacing w:val="4"/></w:rPr><w:t> </w:t></w:r><w:r><w:rPr><w:rFonts w:ascii="Times New Roman" w:hAnsi="Times New Roman"/><w:color w:val="231F20"/><w:spacing w:val="3"/></w:rPr><w:t>renovarnos </w:t></w:r><w:r><w:rPr><w:rFonts w:ascii="Times New Roman" w:hAnsi="Times New Roman"/><w:color w:val="231F20"/></w:rPr><w:t>en</w:t></w:r><w:r><w:rPr><w:rFonts w:ascii="Times New Roman" w:hAnsi="Times New Roman"/><w:color w:val="231F20"/><w:spacing w:val="3"/></w:rPr><w:t> </w:t></w:r><w:r><w:rPr><w:rFonts w:ascii="Times New Roman" w:hAnsi="Times New Roman"/><w:color w:val="231F20"/></w:rPr><w:t>la</w:t></w:r><w:r><w:rPr><w:rFonts w:ascii="Times New Roman" w:hAnsi="Times New Roman"/><w:color w:val="231F20"/><w:spacing w:val="3"/></w:rPr><w:t> mente </w:t></w:r><w:r><w:rPr><w:rFonts w:ascii="Times New Roman" w:hAnsi="Times New Roman"/><w:color w:val="231F20"/></w:rPr><w:t>y</w:t></w:r><w:r><w:rPr><w:rFonts w:ascii="Times New Roman" w:hAnsi="Times New Roman"/><w:color w:val="231F20"/><w:spacing w:val="3"/></w:rPr><w:t> </w:t></w:r><w:r><w:rPr><w:rFonts w:ascii="Times New Roman" w:hAnsi="Times New Roman"/><w:color w:val="231F20"/></w:rPr><w:t>en</w:t></w:r><w:r><w:rPr><w:rFonts w:ascii="Times New Roman" w:hAnsi="Times New Roman"/><w:color w:val="231F20"/><w:spacing w:val="3"/></w:rPr><w:t> </w:t></w:r><w:r><w:rPr><w:rFonts w:ascii="Times New Roman" w:hAnsi="Times New Roman"/><w:color w:val="231F20"/></w:rPr><w:t>el</w:t></w:r><w:r><w:rPr><w:rFonts w:ascii="Times New Roman" w:hAnsi="Times New Roman"/><w:color w:val="231F20"/><w:spacing w:val="3"/></w:rPr><w:t> espíritu, </w:t></w:r><w:r><w:rPr><w:rFonts w:ascii="Times New Roman" w:hAnsi="Times New Roman"/><w:color w:val="231F20"/><w:spacing w:val="4"/></w:rPr><w:t>vistiéndonos</w:t></w:r><w:r><w:rPr><w:rFonts w:ascii="Times New Roman" w:hAnsi="Times New Roman"/><w:color w:val="231F20"/><w:spacing w:val="-53"/></w:rPr><w:t> </w:t></w:r><w:r><w:rPr><w:rFonts w:ascii="Times New Roman" w:hAnsi="Times New Roman"/><w:color w:val="231F20"/><w:spacing w:val="-53"/></w:rPr></w:r><w:r><w:rPr><w:rFonts w:ascii="Times New Roman" w:hAnsi="Times New Roman"/><w:color w:val="231F20"/></w:rPr><w:t>de la </w:t></w:r><w:r><w:rPr><w:rFonts w:ascii="Times New Roman" w:hAnsi="Times New Roman"/><w:color w:val="231F20"/><w:spacing w:val="3"/></w:rPr><w:t>nueva condición humana creada </w:t></w:r><w:r><w:rPr><w:rFonts w:ascii="Times New Roman" w:hAnsi="Times New Roman"/><w:color w:val="231F20"/></w:rPr><w:t>a </w:t></w:r><w:r><w:rPr><w:rFonts w:ascii="Times New Roman" w:hAnsi="Times New Roman"/><w:color w:val="231F20"/><w:spacing w:val="3"/></w:rPr><w:t>imagen </w:t></w:r><w:r><w:rPr><w:rFonts w:ascii="Times New Roman" w:hAnsi="Times New Roman"/><w:color w:val="231F20"/></w:rPr><w:t>de </w:t></w:r><w:r><w:rPr><w:rFonts w:ascii="Times New Roman" w:hAnsi="Times New Roman"/><w:color w:val="231F20"/><w:spacing w:val="3"/></w:rPr><w:t>Dios: justicia </w:t></w:r><w:r><w:rPr><w:rFonts w:ascii="Times New Roman" w:hAnsi="Times New Roman"/><w:color w:val="231F20"/></w:rPr><w:t>y</w:t></w:r><w:r><w:rPr><w:rFonts w:ascii="Times New Roman" w:hAnsi="Times New Roman"/><w:color w:val="231F20"/><w:spacing w:val="40"/></w:rPr><w:t> </w:t></w:r><w:r><w:rPr><w:rFonts w:ascii="Times New Roman" w:hAnsi="Times New Roman"/><w:color w:val="231F20"/><w:spacing w:val="4"/></w:rPr><w:t>santidad</w:t></w:r><w:r><w:rPr><w:rFonts w:ascii="Times New Roman" w:hAnsi="Times New Roman"/><w:color w:val="231F20"/><w:spacing w:val="4"/><w:w w:val="99"/></w:rPr><w:t> </w:t></w:r><w:r><w:rPr><w:rFonts w:ascii="Times New Roman" w:hAnsi="Times New Roman"/><w:color w:val="231F20"/><w:spacing w:val="3"/></w:rPr><w:t>verdaderas </w:t></w:r><w:r><w:rPr><w:rFonts w:ascii="Times New Roman" w:hAnsi="Times New Roman"/><w:color w:val="231F20"/></w:rPr><w:t>(2</w:t></w:r><w:r><w:rPr><w:rFonts w:ascii="Times New Roman" w:hAnsi="Times New Roman"/><w:color w:val="231F20"/><w:spacing w:val="22"/></w:rPr><w:t> </w:t></w:r><w:r><w:rPr><w:rFonts w:ascii="Times New Roman" w:hAnsi="Times New Roman"/><w:color w:val="231F20"/><w:spacing w:val="4"/></w:rPr><w:t>lect.).</w:t></w:r><w:r><w:rPr><w:rFonts w:ascii="Times New Roman" w:hAnsi="Times New Roman"/></w:rPr></w:r></w:p><w:p><w:pPr><w:spacing w:line="240" w:lineRule="auto" w:before="6"/><w:rPr><w:rFonts w:ascii="Times New Roman" w:hAnsi="Times New Roman" w:cs="Times New Roman" w:eastAsia="Times New Roman"/><w:sz w:val="3"/><w:szCs w:val="3"/></w:rPr></w:pPr></w:p><w:p><w:pPr><w:spacing w:line="67" w:lineRule="exact"/><w:ind w:left="113" w:right="0" w:firstLine="0"/><w:rPr><w:rFonts w:ascii="Times New Roman" w:hAnsi="Times New Roman" w:cs="Times New Roman" w:eastAsia="Times New Roman"/><w:sz w:val="6"/><w:szCs w:val="6"/></w:rPr></w:pPr><w:r><w:rPr><w:rFonts w:ascii="Times New Roman" w:hAnsi="Times New Roman" w:cs="Times New Roman" w:eastAsia="Times New Roman"/><w:position w:val="0"/><w:sz w:val="6"/><w:szCs w:val="6"/></w:rPr><w:pict><v:group style="width:366.25pt;height:3.4pt;mso-position-horizontal-relative:char;mso-position-vertical-relative:line" coordorigin="0,0" coordsize="7325,68"><v:group style="position:absolute;left:34;top:34;width:7257;height:2" coordorigin="34,34" coordsize="7257,2"><v:shape style="position:absolute;left:34;top:34;width:7257;height:2" coordorigin="34,34" coordsize="7257,0" path="m34,34l7291,34e" filled="false" stroked="true" strokeweight="3.39pt" strokecolor="#231f20"><v:path arrowok="t"/></v:shape></v:group></v:group></w:pict></w:r><w:r><w:rPr><w:rFonts w:ascii="Times New Roman" w:hAnsi="Times New Roman" w:cs="Times New Roman" w:eastAsia="Times New Roman"/><w:position w:val="0"/><w:sz w:val="6"/><w:szCs w:val="6"/></w:rPr></w:r></w:p><w:p><w:pPr><w:spacing w:before="68"/><w:ind w:left="2474" w:right="0" w:firstLine="0"/><w:jc w:val="left"/><w:rPr><w:rFonts w:ascii="Times New Roman" w:hAnsi="Times New Roman" w:cs="Times New Roman" w:eastAsia="Times New Roman"/><w:sz w:val="20"/><w:szCs w:val="20"/></w:rPr></w:pPr><w:r><w:rPr><w:rFonts w:ascii="Times New Roman"/><w:color w:val="231F20"/><w:spacing w:val="-3"/><w:sz w:val="20"/></w:rPr><w:t>Se </w:t></w:r><w:r><w:rPr><w:rFonts w:ascii="Times New Roman"/><w:color w:val="231F20"/><w:spacing w:val="-4"/><w:sz w:val="20"/></w:rPr><w:t>permiten </w:t></w:r><w:r><w:rPr><w:rFonts w:ascii="Times New Roman"/><w:color w:val="231F20"/><w:spacing w:val="-3"/><w:sz w:val="20"/></w:rPr><w:t>las </w:t></w:r><w:r><w:rPr><w:rFonts w:ascii="Times New Roman"/><w:color w:val="231F20"/><w:spacing w:val="-4"/><w:sz w:val="20"/></w:rPr><w:t>misas </w:t></w:r><w:r><w:rPr><w:rFonts w:ascii="Times New Roman"/><w:color w:val="231F20"/><w:sz w:val="20"/></w:rPr><w:t>de</w:t></w:r><w:r><w:rPr><w:rFonts w:ascii="Times New Roman"/><w:color w:val="231F20"/><w:spacing w:val="-22"/><w:sz w:val="20"/></w:rPr><w:t> </w:t></w:r><w:r><w:rPr><w:rFonts w:ascii="Times New Roman"/><w:color w:val="231F20"/><w:spacing w:val="-4"/><w:sz w:val="20"/></w:rPr><w:t>difuntos.</w:t></w:r><w:r><w:rPr><w:rFonts w:ascii="Times New Roman"/><w:sz w:val="20"/></w:rPr></w:r></w:p><w:p><w:pPr><w:spacing w:line="240" w:lineRule="auto" w:before="4"/><w:rPr><w:rFonts w:ascii="Times New Roman" w:hAnsi="Times New Roman" w:cs="Times New Roman" w:eastAsia="Times New Roman"/><w:sz w:val="4"/><w:szCs w:val="4"/></w:rPr></w:pPr></w:p><w:p><w:pPr><w:spacing w:line="2932" w:lineRule="exact"/><w:ind w:left="136" w:right="0" w:firstLine="0"/><w:rPr><w:rFonts w:ascii="Times New Roman" w:hAnsi="Times New Roman" w:cs="Times New Roman" w:eastAsia="Times New Roman"/><w:sz w:val="20"/><w:szCs w:val="20"/></w:rPr></w:pPr><w:r><w:rPr><w:rFonts w:ascii="Times New Roman" w:hAnsi="Times New Roman" w:cs="Times New Roman" w:eastAsia="Times New Roman"/><w:position w:val="-58"/><w:sz w:val="20"/><w:szCs w:val="20"/></w:rPr><w:pict><v:group style="width:363.85pt;height:146.65pt;mso-position-horizontal-relative:char;mso-position-vertical-relative:line" coordorigin="0,0" coordsize="7277,2933"><v:shape style="position:absolute;left:10;top:10;width:7257;height:2913" type="#_x0000_t75" stroked="false"><v:imagedata r:id="rId7" o:title=""/></v:shape><v:group style="position:absolute;left:10;top:10;width:7257;height:2913" coordorigin="10,10" coordsize="7257,2913"><v:shape style="position:absolute;left:10;top:10;width:7257;height:2913" coordorigin="10,10" coordsize="7257,2913" path="m10,2923l7267,2923,7267,10,10,10,10,2923xe" filled="false" stroked="true" strokeweight="1pt" strokecolor="#231f20"><v:path arrowok="t"/></v:shape></v:group></v:group></w:pict></w:r><w:r><w:rPr><w:rFonts w:ascii="Times New Roman" w:hAnsi="Times New Roman" w:cs="Times New Roman" w:eastAsia="Times New Roman"/><w:position w:val="-58"/><w:sz w:val="20"/><w:szCs w:val="20"/></w:rPr></w:r></w:p><w:p><w:pPr><w:spacing w:after="0" w:line="2932" w:lineRule="exact"/><w:rPr><w:rFonts w:ascii="Times New Roman" w:hAnsi="Times New Roman" w:cs="Times New Roman" w:eastAsia="Times New Roman"/><w:sz w:val="20"/><w:szCs w:val="20"/></w:rPr><w:sectPr><w:type w:val="continuous"/><w:pgSz w:w="8400" w:h="11910"/><w:pgMar w:top="560" w:bottom="280" w:left="420" w:right="420"/></w:sectPr></w:pPr></w:p><w:p><w:pPr><w:spacing w:before="5"/><w:ind w:left="566" w:right="0" w:firstLine="0"/><w:jc w:val="left"/><w:rPr><w:rFonts w:ascii="Minion Pro" w:hAnsi="Minion Pro" w:cs="Minion Pro" w:eastAsia="Minion Pro"/><w:sz w:val="38"/><w:szCs w:val="38"/></w:rPr></w:pPr><w:r><w:rPr><w:rFonts w:ascii="Minion Pro"/><w:color w:val="231F20"/><w:sz w:val="38"/></w:rPr><w:t>EL </w:t></w:r><w:r><w:rPr><w:rFonts w:ascii="Minion Pro"/><w:color w:val="231F20"/><w:spacing w:val="-9"/><w:sz w:val="38"/></w:rPr><w:t>PAN </w:t></w:r><w:r><w:rPr><w:rFonts w:ascii="Minion Pro"/><w:color w:val="231F20"/><w:sz w:val="38"/></w:rPr><w:t>DE</w:t></w:r><w:r><w:rPr><w:rFonts w:ascii="Minion Pro"/><w:color w:val="231F20"/><w:spacing w:val="17"/><w:sz w:val="38"/></w:rPr><w:t> </w:t></w:r><w:r><w:rPr><w:rFonts w:ascii="Minion Pro"/><w:color w:val="231F20"/><w:sz w:val="38"/></w:rPr><w:t>VIDA</w:t></w:r><w:r><w:rPr><w:rFonts w:ascii="Minion Pro"/><w:sz w:val="38"/></w:rPr></w:r></w:p><w:p><w:pPr><w:pStyle w:val="BodyText"/><w:spacing w:line="240" w:lineRule="auto" w:before="295"/><w:ind w:right="0"/><w:jc w:val="left"/><w:rPr><w:rFonts w:ascii="Times New Roman" w:hAnsi="Times New Roman" w:cs="Times New Roman" w:eastAsia="Times New Roman"/></w:rPr></w:pPr><w:r><w:rPr><w:rFonts w:ascii="Times New Roman" w:hAnsi="Times New Roman"/><w:color w:val="231F20"/></w:rPr><w:t>+</w:t></w:r><w:r><w:rPr><w:rFonts w:ascii="Times New Roman" w:hAnsi="Times New Roman"/><w:color w:val="231F20"/><w:spacing w:val="-9"/></w:rPr><w:t> </w:t></w:r><w:r><w:rPr><w:rFonts w:ascii="Times New Roman" w:hAnsi="Times New Roman"/><w:color w:val="231F20"/></w:rPr><w:t>Lectura</w:t></w:r><w:r><w:rPr><w:rFonts w:ascii="Times New Roman" w:hAnsi="Times New Roman"/><w:color w:val="231F20"/><w:spacing w:val="-9"/></w:rPr><w:t> </w:t></w:r><w:r><w:rPr><w:rFonts w:ascii="Times New Roman" w:hAnsi="Times New Roman"/><w:color w:val="231F20"/></w:rPr><w:t>del</w:t></w:r><w:r><w:rPr><w:rFonts w:ascii="Times New Roman" w:hAnsi="Times New Roman"/><w:color w:val="231F20"/><w:spacing w:val="-9"/></w:rPr><w:t> </w:t></w:r><w:r><w:rPr><w:rFonts w:ascii="Times New Roman" w:hAnsi="Times New Roman"/><w:color w:val="231F20"/></w:rPr><w:t>santo</w:t></w:r><w:r><w:rPr><w:rFonts w:ascii="Times New Roman" w:hAnsi="Times New Roman"/><w:color w:val="231F20"/><w:spacing w:val="-9"/></w:rPr><w:t> </w:t></w:r><w:r><w:rPr><w:rFonts w:ascii="Times New Roman" w:hAnsi="Times New Roman"/><w:color w:val="231F20"/></w:rPr><w:t>Evangelio</w:t></w:r><w:r><w:rPr><w:rFonts w:ascii="Times New Roman" w:hAnsi="Times New Roman"/><w:color w:val="231F20"/><w:spacing w:val="-9"/></w:rPr><w:t> </w:t></w:r><w:r><w:rPr><w:rFonts w:ascii="Times New Roman" w:hAnsi="Times New Roman"/><w:color w:val="231F20"/></w:rPr><w:t>según</w:t></w:r><w:r><w:rPr><w:rFonts w:ascii="Times New Roman" w:hAnsi="Times New Roman"/><w:color w:val="231F20"/><w:spacing w:val="-9"/></w:rPr><w:t> </w:t></w:r><w:r><w:rPr><w:rFonts w:ascii="Times New Roman" w:hAnsi="Times New Roman"/><w:color w:val="231F20"/></w:rPr><w:t>San</w:t></w:r><w:r><w:rPr><w:rFonts w:ascii="Times New Roman" w:hAnsi="Times New Roman"/><w:color w:val="231F20"/><w:spacing w:val="-9"/></w:rPr><w:t> </w:t></w:r><w:r><w:rPr><w:rFonts w:ascii="Times New Roman" w:hAnsi="Times New Roman"/><w:color w:val="231F20"/></w:rPr><w:t>Juan.</w:t></w:r><w:r><w:rPr><w:rFonts w:ascii="Times New Roman" w:hAnsi="Times New Roman"/></w:rPr></w:r></w:p><w:p><w:pPr><w:spacing w:line="240" w:lineRule="auto" w:before="0"/><w:rPr><w:rFonts w:ascii="Times New Roman" w:hAnsi="Times New Roman" w:cs="Times New Roman" w:eastAsia="Times New Roman"/><w:sz w:val="22"/><w:szCs w:val="22"/></w:rPr></w:pPr><w:r><w:rPr/><w:br w:type="column"/></w:r><w:r><w:rPr><w:rFonts w:ascii="Times New Roman"/><w:sz w:val="22"/></w:rPr></w:r></w:p><w:p><w:pPr><w:pStyle w:val="BodyText"/><w:spacing w:line="240" w:lineRule="auto" w:before="186"/><w:ind w:right="0"/><w:jc w:val="left"/><w:rPr><w:rFonts w:ascii="Times New Roman" w:hAnsi="Times New Roman" w:cs="Times New Roman" w:eastAsia="Times New Roman"/></w:rPr></w:pPr><w:r><w:rPr><w:rFonts w:ascii="Times New Roman"/><w:color w:val="231F20"/></w:rPr><w:t>Jn 6,</w:t></w:r><w:r><w:rPr><w:rFonts w:ascii="Times New Roman"/><w:color w:val="231F20"/><w:spacing w:val="-12"/></w:rPr><w:t> </w:t></w:r><w:r><w:rPr><w:rFonts w:ascii="Times New Roman"/><w:color w:val="231F20"/></w:rPr><w:t>24-35</w:t></w:r><w:r><w:rPr><w:rFonts w:ascii="Times New Roman"/></w:rPr></w:r></w:p><w:p><w:pPr><w:spacing w:after="0" w:line="240" w:lineRule="auto"/><w:jc w:val="left"/><w:rPr><w:rFonts w:ascii="Times New Roman" w:hAnsi="Times New Roman" w:cs="Times New Roman" w:eastAsia="Times New Roman"/></w:rPr><w:sectPr><w:pgSz w:w="8400" w:h="11910"/><w:pgMar w:top="480" w:bottom="280" w:left="0" w:right="0"/><w:cols w:num="2" w:equalWidth="0"><w:col w:w="4634" w:space="1649"/><w:col w:w="2117"/></w:cols></w:sectPr></w:pPr></w:p><w:p><w:pPr><w:pStyle w:val="BodyText"/><w:spacing w:line="247" w:lineRule="auto" w:before="63"/><w:ind w:right="564"/><w:jc w:val="both"/><w:rPr><w:rFonts w:ascii="Times New Roman" w:hAnsi="Times New Roman" w:cs="Times New Roman" w:eastAsia="Times New Roman"/></w:rPr></w:pPr><w:r><w:rPr><w:rFonts w:ascii="Times New Roman" w:hAnsi="Times New Roman"/><w:color w:val="231F20"/></w:rPr><w:t>En aquel tiempo, cuando la gente vio que ni Jesús ni sus discípulos estaban allí,</w:t></w:r><w:r><w:rPr><w:rFonts w:ascii="Times New Roman" w:hAnsi="Times New Roman"/><w:color w:val="231F20"/><w:spacing w:val="4"/></w:rPr><w:t> </w:t></w:r><w:r><w:rPr><w:rFonts w:ascii="Times New Roman" w:hAnsi="Times New Roman"/><w:color w:val="231F20"/></w:rPr><w:t>se</w:t></w:r><w:r><w:rPr><w:rFonts w:ascii="Times New Roman" w:hAnsi="Times New Roman"/><w:color w:val="231F20"/><w:spacing w:val="-1"/><w:w w:val="99"/></w:rPr><w:t> </w:t></w:r><w:r><w:rPr><w:rFonts w:ascii="Times New Roman" w:hAnsi="Times New Roman"/><w:color w:val="231F20"/></w:rPr><w:t>embarcaron</w:t></w:r><w:r><w:rPr><w:rFonts w:ascii="Times New Roman" w:hAnsi="Times New Roman"/><w:color w:val="231F20"/><w:spacing w:val="-7"/></w:rPr><w:t> </w:t></w:r><w:r><w:rPr><w:rFonts w:ascii="Times New Roman" w:hAnsi="Times New Roman"/><w:color w:val="231F20"/></w:rPr><w:t>y</w:t></w:r><w:r><w:rPr><w:rFonts w:ascii="Times New Roman" w:hAnsi="Times New Roman"/><w:color w:val="231F20"/><w:spacing w:val="-7"/></w:rPr><w:t> </w:t></w:r><w:r><w:rPr><w:rFonts w:ascii="Times New Roman" w:hAnsi="Times New Roman"/><w:color w:val="231F20"/></w:rPr><w:t>fueron</w:t></w:r><w:r><w:rPr><w:rFonts w:ascii="Times New Roman" w:hAnsi="Times New Roman"/><w:color w:val="231F20"/><w:spacing w:val="-7"/></w:rPr><w:t> </w:t></w:r><w:r><w:rPr><w:rFonts w:ascii="Times New Roman" w:hAnsi="Times New Roman"/><w:color w:val="231F20"/></w:rPr><w:t>a</w:t></w:r><w:r><w:rPr><w:rFonts w:ascii="Times New Roman" w:hAnsi="Times New Roman"/><w:color w:val="231F20"/><w:spacing w:val="-7"/></w:rPr><w:t> </w:t></w:r><w:r><w:rPr><w:rFonts w:ascii="Times New Roman" w:hAnsi="Times New Roman"/><w:color w:val="231F20"/></w:rPr><w:t>Cafarnaún</w:t></w:r><w:r><w:rPr><w:rFonts w:ascii="Times New Roman" w:hAnsi="Times New Roman"/><w:color w:val="231F20"/><w:spacing w:val="-7"/></w:rPr><w:t> </w:t></w:r><w:r><w:rPr><w:rFonts w:ascii="Times New Roman" w:hAnsi="Times New Roman"/><w:color w:val="231F20"/></w:rPr><w:t>en</w:t></w:r><w:r><w:rPr><w:rFonts w:ascii="Times New Roman" w:hAnsi="Times New Roman"/><w:color w:val="231F20"/><w:spacing w:val="-7"/></w:rPr><w:t> </w:t></w:r><w:r><w:rPr><w:rFonts w:ascii="Times New Roman" w:hAnsi="Times New Roman"/><w:color w:val="231F20"/></w:rPr><w:t>busca</w:t></w:r><w:r><w:rPr><w:rFonts w:ascii="Times New Roman" w:hAnsi="Times New Roman"/><w:color w:val="231F20"/><w:spacing w:val="-7"/></w:rPr><w:t> </w:t></w:r><w:r><w:rPr><w:rFonts w:ascii="Times New Roman" w:hAnsi="Times New Roman"/><w:color w:val="231F20"/></w:rPr><w:t>de</w:t></w:r><w:r><w:rPr><w:rFonts w:ascii="Times New Roman" w:hAnsi="Times New Roman"/><w:color w:val="231F20"/><w:spacing w:val="-7"/></w:rPr><w:t> </w:t></w:r><w:r><w:rPr><w:rFonts w:ascii="Times New Roman" w:hAnsi="Times New Roman"/><w:color w:val="231F20"/></w:rPr><w:t>Jesús.</w:t></w:r><w:r><w:rPr><w:rFonts w:ascii="Times New Roman" w:hAnsi="Times New Roman"/></w:rPr></w:r></w:p><w:p><w:pPr><w:pStyle w:val="BodyText"/><w:spacing w:line="247" w:lineRule="auto" w:before="56"/><w:ind w:right="564"/><w:jc w:val="both"/><w:rPr><w:rFonts w:ascii="Times New Roman" w:hAnsi="Times New Roman" w:cs="Times New Roman" w:eastAsia="Times New Roman"/></w:rPr></w:pPr><w:r><w:rPr><w:rFonts w:ascii="Times New Roman" w:hAnsi="Times New Roman"/><w:color w:val="231F20"/></w:rPr><w:t>Al</w:t></w:r><w:r><w:rPr><w:rFonts w:ascii="Times New Roman" w:hAnsi="Times New Roman"/><w:color w:val="231F20"/><w:spacing w:val="24"/></w:rPr><w:t> </w:t></w:r><w:r><w:rPr><w:rFonts w:ascii="Times New Roman" w:hAnsi="Times New Roman"/><w:color w:val="231F20"/></w:rPr><w:t>encontrarlo</w:t></w:r><w:r><w:rPr><w:rFonts w:ascii="Times New Roman" w:hAnsi="Times New Roman"/><w:color w:val="231F20"/><w:spacing w:val="24"/></w:rPr><w:t> </w:t></w:r><w:r><w:rPr><w:rFonts w:ascii="Times New Roman" w:hAnsi="Times New Roman"/><w:color w:val="231F20"/></w:rPr><w:t>en</w:t></w:r><w:r><w:rPr><w:rFonts w:ascii="Times New Roman" w:hAnsi="Times New Roman"/><w:color w:val="231F20"/><w:spacing w:val="24"/></w:rPr><w:t> </w:t></w:r><w:r><w:rPr><w:rFonts w:ascii="Times New Roman" w:hAnsi="Times New Roman"/><w:color w:val="231F20"/></w:rPr><w:t>la</w:t></w:r><w:r><w:rPr><w:rFonts w:ascii="Times New Roman" w:hAnsi="Times New Roman"/><w:color w:val="231F20"/><w:spacing w:val="24"/></w:rPr><w:t> </w:t></w:r><w:r><w:rPr><w:rFonts w:ascii="Times New Roman" w:hAnsi="Times New Roman"/><w:color w:val="231F20"/></w:rPr><w:t>otra</w:t></w:r><w:r><w:rPr><w:rFonts w:ascii="Times New Roman" w:hAnsi="Times New Roman"/><w:color w:val="231F20"/><w:spacing w:val="24"/></w:rPr><w:t> </w:t></w:r><w:r><w:rPr><w:rFonts w:ascii="Times New Roman" w:hAnsi="Times New Roman"/><w:color w:val="231F20"/></w:rPr><w:t>orilla</w:t></w:r><w:r><w:rPr><w:rFonts w:ascii="Times New Roman" w:hAnsi="Times New Roman"/><w:color w:val="231F20"/><w:spacing w:val="24"/></w:rPr><w:t> </w:t></w:r><w:r><w:rPr><w:rFonts w:ascii="Times New Roman" w:hAnsi="Times New Roman"/><w:color w:val="231F20"/></w:rPr><w:t>del</w:t></w:r><w:r><w:rPr><w:rFonts w:ascii="Times New Roman" w:hAnsi="Times New Roman"/><w:color w:val="231F20"/><w:spacing w:val="24"/></w:rPr><w:t> </w:t></w:r><w:r><w:rPr><w:rFonts w:ascii="Times New Roman" w:hAnsi="Times New Roman"/><w:color w:val="231F20"/></w:rPr><w:t>lago,</w:t></w:r><w:r><w:rPr><w:rFonts w:ascii="Times New Roman" w:hAnsi="Times New Roman"/><w:color w:val="231F20"/><w:spacing w:val="24"/></w:rPr><w:t> </w:t></w:r><w:r><w:rPr><w:rFonts w:ascii="Times New Roman" w:hAnsi="Times New Roman"/><w:color w:val="231F20"/></w:rPr><w:t>le</w:t></w:r><w:r><w:rPr><w:rFonts w:ascii="Times New Roman" w:hAnsi="Times New Roman"/><w:color w:val="231F20"/><w:spacing w:val="24"/></w:rPr><w:t> </w:t></w:r><w:r><w:rPr><w:rFonts w:ascii="Times New Roman" w:hAnsi="Times New Roman"/><w:color w:val="231F20"/></w:rPr><w:t>preguntaron:</w:t></w:r><w:r><w:rPr><w:rFonts w:ascii="Times New Roman" w:hAnsi="Times New Roman"/><w:color w:val="231F20"/><w:spacing w:val="24"/></w:rPr><w:t> </w:t></w:r><w:r><w:rPr><w:rFonts w:ascii="Times New Roman" w:hAnsi="Times New Roman"/><w:color w:val="231F20"/></w:rPr><w:t>«Maestro,</w:t></w:r><w:r><w:rPr><w:rFonts w:ascii="Times New Roman" w:hAnsi="Times New Roman"/><w:color w:val="231F20"/><w:spacing w:val="24"/></w:rPr><w:t> </w:t></w:r><w:r><w:rPr><w:rFonts w:ascii="Times New Roman" w:hAnsi="Times New Roman"/><w:color w:val="231F20"/></w:rPr><w:t>¿cuándo</w:t></w:r><w:r><w:rPr><w:rFonts w:ascii="Times New Roman" w:hAnsi="Times New Roman"/><w:color w:val="231F20"/><w:spacing w:val="24"/></w:rPr><w:t> </w:t></w:r><w:r><w:rPr><w:rFonts w:ascii="Times New Roman" w:hAnsi="Times New Roman"/><w:color w:val="231F20"/></w:rPr><w:t>has</w:t></w:r><w:r><w:rPr><w:rFonts w:ascii="Times New Roman" w:hAnsi="Times New Roman"/><w:color w:val="231F20"/><w:w w:val="99"/></w:rPr><w:t> </w:t></w:r><w:r><w:rPr><w:rFonts w:ascii="Times New Roman" w:hAnsi="Times New Roman"/><w:color w:val="231F20"/></w:rPr><w:t>venido</w:t></w:r><w:r><w:rPr><w:rFonts w:ascii="Times New Roman" w:hAnsi="Times New Roman"/><w:color w:val="231F20"/><w:spacing w:val="-14"/></w:rPr><w:t> </w:t></w:r><w:r><w:rPr><w:rFonts w:ascii="Times New Roman" w:hAnsi="Times New Roman"/><w:color w:val="231F20"/></w:rPr><w:t>aquí?».</w:t></w:r><w:r><w:rPr><w:rFonts w:ascii="Times New Roman" w:hAnsi="Times New Roman"/></w:rPr></w:r></w:p><w:p><w:pPr><w:pStyle w:val="BodyText"/><w:spacing w:line="247" w:lineRule="auto" w:before="56"/><w:ind w:right="563"/><w:jc w:val="both"/><w:rPr><w:rFonts w:ascii="Times New Roman" w:hAnsi="Times New Roman" w:cs="Times New Roman" w:eastAsia="Times New Roman"/></w:rPr></w:pPr><w:r><w:rPr><w:rFonts w:ascii="Times New Roman" w:hAnsi="Times New Roman"/><w:color w:val="231F20"/></w:rPr><w:t>Jesús</w:t></w:r><w:r><w:rPr><w:rFonts w:ascii="Times New Roman" w:hAnsi="Times New Roman"/><w:color w:val="231F20"/><w:spacing w:val="-16"/></w:rPr><w:t> </w:t></w:r><w:r><w:rPr><w:rFonts w:ascii="Times New Roman" w:hAnsi="Times New Roman"/><w:color w:val="231F20"/></w:rPr><w:t>les</w:t></w:r><w:r><w:rPr><w:rFonts w:ascii="Times New Roman" w:hAnsi="Times New Roman"/><w:color w:val="231F20"/><w:spacing w:val="-16"/></w:rPr><w:t> </w:t></w:r><w:r><w:rPr><w:rFonts w:ascii="Times New Roman" w:hAnsi="Times New Roman"/><w:color w:val="231F20"/></w:rPr><w:t>contestó:</w:t></w:r><w:r><w:rPr><w:rFonts w:ascii="Times New Roman" w:hAnsi="Times New Roman"/><w:color w:val="231F20"/><w:spacing w:val="-16"/></w:rPr><w:t> </w:t></w:r><w:r><w:rPr><w:rFonts w:ascii="Times New Roman" w:hAnsi="Times New Roman"/><w:color w:val="231F20"/></w:rPr><w:t>«En</w:t></w:r><w:r><w:rPr><w:rFonts w:ascii="Times New Roman" w:hAnsi="Times New Roman"/><w:color w:val="231F20"/><w:spacing w:val="-16"/></w:rPr><w:t> </w:t></w:r><w:r><w:rPr><w:rFonts w:ascii="Times New Roman" w:hAnsi="Times New Roman"/><w:color w:val="231F20"/></w:rPr><w:t>verdad,</w:t></w:r><w:r><w:rPr><w:rFonts w:ascii="Times New Roman" w:hAnsi="Times New Roman"/><w:color w:val="231F20"/><w:spacing w:val="-16"/></w:rPr><w:t> </w:t></w:r><w:r><w:rPr><w:rFonts w:ascii="Times New Roman" w:hAnsi="Times New Roman"/><w:color w:val="231F20"/></w:rPr><w:t>en</w:t></w:r><w:r><w:rPr><w:rFonts w:ascii="Times New Roman" w:hAnsi="Times New Roman"/><w:color w:val="231F20"/><w:spacing w:val="-16"/></w:rPr><w:t> </w:t></w:r><w:r><w:rPr><w:rFonts w:ascii="Times New Roman" w:hAnsi="Times New Roman"/><w:color w:val="231F20"/></w:rPr><w:t>verdad</w:t></w:r><w:r><w:rPr><w:rFonts w:ascii="Times New Roman" w:hAnsi="Times New Roman"/><w:color w:val="231F20"/><w:spacing w:val="-16"/></w:rPr><w:t> </w:t></w:r><w:r><w:rPr><w:rFonts w:ascii="Times New Roman" w:hAnsi="Times New Roman"/><w:color w:val="231F20"/></w:rPr><w:t>os</w:t></w:r><w:r><w:rPr><w:rFonts w:ascii="Times New Roman" w:hAnsi="Times New Roman"/><w:color w:val="231F20"/><w:spacing w:val="-16"/></w:rPr><w:t> </w:t></w:r><w:r><w:rPr><w:rFonts w:ascii="Times New Roman" w:hAnsi="Times New Roman"/><w:color w:val="231F20"/></w:rPr><w:t>digo:</w:t></w:r><w:r><w:rPr><w:rFonts w:ascii="Times New Roman" w:hAnsi="Times New Roman"/><w:color w:val="231F20"/><w:spacing w:val="-16"/></w:rPr><w:t> </w:t></w:r><w:r><w:rPr><w:rFonts w:ascii="Times New Roman" w:hAnsi="Times New Roman"/><w:color w:val="231F20"/></w:rPr><w:t>me</w:t></w:r><w:r><w:rPr><w:rFonts w:ascii="Times New Roman" w:hAnsi="Times New Roman"/><w:color w:val="231F20"/><w:spacing w:val="-16"/></w:rPr><w:t> </w:t></w:r><w:r><w:rPr><w:rFonts w:ascii="Times New Roman" w:hAnsi="Times New Roman"/><w:color w:val="231F20"/></w:rPr><w:t>buscáis</w:t></w:r><w:r><w:rPr><w:rFonts w:ascii="Times New Roman" w:hAnsi="Times New Roman"/><w:color w:val="231F20"/><w:spacing w:val="-16"/></w:rPr><w:t> </w:t></w:r><w:r><w:rPr><w:rFonts w:ascii="Times New Roman" w:hAnsi="Times New Roman"/><w:color w:val="231F20"/></w:rPr><w:t>no</w:t></w:r><w:r><w:rPr><w:rFonts w:ascii="Times New Roman" w:hAnsi="Times New Roman"/><w:color w:val="231F20"/><w:spacing w:val="-16"/></w:rPr><w:t> </w:t></w:r><w:r><w:rPr><w:rFonts w:ascii="Times New Roman" w:hAnsi="Times New Roman"/><w:color w:val="231F20"/></w:rPr><w:t>porque</w:t></w:r><w:r><w:rPr><w:rFonts w:ascii="Times New Roman" w:hAnsi="Times New Roman"/><w:color w:val="231F20"/><w:spacing w:val="-16"/></w:rPr><w:t> </w:t></w:r><w:r><w:rPr><w:rFonts w:ascii="Times New Roman" w:hAnsi="Times New Roman"/><w:color w:val="231F20"/></w:rPr><w:t>habéis</w:t></w:r><w:r><w:rPr><w:rFonts w:ascii="Times New Roman" w:hAnsi="Times New Roman"/><w:color w:val="231F20"/><w:spacing w:val="-16"/></w:rPr><w:t> </w:t></w:r><w:r><w:rPr><w:rFonts w:ascii="Times New Roman" w:hAnsi="Times New Roman"/><w:color w:val="231F20"/></w:rPr><w:t>visto</w:t></w:r><w:r><w:rPr><w:rFonts w:ascii="Times New Roman" w:hAnsi="Times New Roman"/><w:color w:val="231F20"/><w:w w:val="98"/></w:rPr><w:t> </w:t></w:r><w:r><w:rPr><w:rFonts w:ascii="Times New Roman" w:hAnsi="Times New Roman"/><w:color w:val="231F20"/></w:rPr><w:t>signos, sino porque comisteis pan hasta saciaros. Trabajad no por el alimento</w:t></w:r><w:r><w:rPr><w:rFonts w:ascii="Times New Roman" w:hAnsi="Times New Roman"/><w:color w:val="231F20"/><w:spacing w:val="22"/></w:rPr><w:t> </w:t></w:r><w:r><w:rPr><w:rFonts w:ascii="Times New Roman" w:hAnsi="Times New Roman"/><w:color w:val="231F20"/></w:rPr><w:t>que</w:t></w:r><w:r><w:rPr><w:rFonts w:ascii="Times New Roman" w:hAnsi="Times New Roman"/><w:color w:val="231F20"/><w:w w:val="98"/></w:rPr><w:t> </w:t></w:r><w:r><w:rPr><w:rFonts w:ascii="Times New Roman" w:hAnsi="Times New Roman"/><w:color w:val="231F20"/></w:rPr><w:t>perece, sino por el alimento que perdura para la vida eterna, el que os dará el</w:t></w:r><w:r><w:rPr><w:rFonts w:ascii="Times New Roman" w:hAnsi="Times New Roman"/><w:color w:val="231F20"/><w:spacing w:val="42"/></w:rPr><w:t> </w:t></w:r><w:r><w:rPr><w:rFonts w:ascii="Times New Roman" w:hAnsi="Times New Roman"/><w:color w:val="231F20"/></w:rPr><w:t>Hijo</w:t></w:r><w:r><w:rPr><w:rFonts w:ascii="Times New Roman" w:hAnsi="Times New Roman"/><w:color w:val="231F20"/><w:spacing w:val="-1"/><w:w w:val="98"/></w:rPr><w:t> </w:t></w:r><w:r><w:rPr><w:rFonts w:ascii="Times New Roman" w:hAnsi="Times New Roman"/><w:color w:val="231F20"/></w:rPr><w:t>del</w:t></w:r><w:r><w:rPr><w:rFonts w:ascii="Times New Roman" w:hAnsi="Times New Roman"/><w:color w:val="231F20"/><w:spacing w:val="-7"/></w:rPr><w:t> </w:t></w:r><w:r><w:rPr><w:rFonts w:ascii="Times New Roman" w:hAnsi="Times New Roman"/><w:color w:val="231F20"/></w:rPr><w:t>hombre;</w:t></w:r><w:r><w:rPr><w:rFonts w:ascii="Times New Roman" w:hAnsi="Times New Roman"/><w:color w:val="231F20"/><w:spacing w:val="-7"/></w:rPr><w:t> </w:t></w:r><w:r><w:rPr><w:rFonts w:ascii="Times New Roman" w:hAnsi="Times New Roman"/><w:color w:val="231F20"/></w:rPr><w:t>pues</w:t></w:r><w:r><w:rPr><w:rFonts w:ascii="Times New Roman" w:hAnsi="Times New Roman"/><w:color w:val="231F20"/><w:spacing w:val="-7"/></w:rPr><w:t> </w:t></w:r><w:r><w:rPr><w:rFonts w:ascii="Times New Roman" w:hAnsi="Times New Roman"/><w:color w:val="231F20"/></w:rPr><w:t>a</w:t></w:r><w:r><w:rPr><w:rFonts w:ascii="Times New Roman" w:hAnsi="Times New Roman"/><w:color w:val="231F20"/><w:spacing w:val="-7"/></w:rPr><w:t> </w:t></w:r><w:r><w:rPr><w:rFonts w:ascii="Times New Roman" w:hAnsi="Times New Roman"/><w:color w:val="231F20"/></w:rPr><w:t>este</w:t></w:r><w:r><w:rPr><w:rFonts w:ascii="Times New Roman" w:hAnsi="Times New Roman"/><w:color w:val="231F20"/><w:spacing w:val="-7"/></w:rPr><w:t> </w:t></w:r><w:r><w:rPr><w:rFonts w:ascii="Times New Roman" w:hAnsi="Times New Roman"/><w:color w:val="231F20"/></w:rPr><w:t>lo</w:t></w:r><w:r><w:rPr><w:rFonts w:ascii="Times New Roman" w:hAnsi="Times New Roman"/><w:color w:val="231F20"/><w:spacing w:val="-7"/></w:rPr><w:t> </w:t></w:r><w:r><w:rPr><w:rFonts w:ascii="Times New Roman" w:hAnsi="Times New Roman"/><w:color w:val="231F20"/></w:rPr><w:t>ha</w:t></w:r><w:r><w:rPr><w:rFonts w:ascii="Times New Roman" w:hAnsi="Times New Roman"/><w:color w:val="231F20"/><w:spacing w:val="-7"/></w:rPr><w:t> </w:t></w:r><w:r><w:rPr><w:rFonts w:ascii="Times New Roman" w:hAnsi="Times New Roman"/><w:color w:val="231F20"/></w:rPr><w:t>sellado</w:t></w:r><w:r><w:rPr><w:rFonts w:ascii="Times New Roman" w:hAnsi="Times New Roman"/><w:color w:val="231F20"/><w:spacing w:val="-7"/></w:rPr><w:t> </w:t></w:r><w:r><w:rPr><w:rFonts w:ascii="Times New Roman" w:hAnsi="Times New Roman"/><w:color w:val="231F20"/></w:rPr><w:t>el</w:t></w:r><w:r><w:rPr><w:rFonts w:ascii="Times New Roman" w:hAnsi="Times New Roman"/><w:color w:val="231F20"/><w:spacing w:val="-7"/></w:rPr><w:t> </w:t></w:r><w:r><w:rPr><w:rFonts w:ascii="Times New Roman" w:hAnsi="Times New Roman"/><w:color w:val="231F20"/></w:rPr><w:t>Padre,</w:t></w:r><w:r><w:rPr><w:rFonts w:ascii="Times New Roman" w:hAnsi="Times New Roman"/><w:color w:val="231F20"/><w:spacing w:val="-7"/></w:rPr><w:t> </w:t></w:r><w:r><w:rPr><w:rFonts w:ascii="Times New Roman" w:hAnsi="Times New Roman"/><w:color w:val="231F20"/></w:rPr><w:t>Dios».</w:t></w:r><w:r><w:rPr><w:rFonts w:ascii="Times New Roman" w:hAnsi="Times New Roman"/></w:rPr></w:r></w:p><w:p><w:pPr><w:pStyle w:val="BodyText"/><w:spacing w:line="300" w:lineRule="auto" w:before="56"/><w:ind w:right="564"/><w:jc w:val="both"/><w:rPr><w:rFonts w:ascii="Times New Roman" w:hAnsi="Times New Roman" w:cs="Times New Roman" w:eastAsia="Times New Roman"/></w:rPr></w:pPr><w:r><w:rPr><w:rFonts w:ascii="Times New Roman" w:hAnsi="Times New Roman"/><w:color w:val="231F20"/></w:rPr><w:t>Ellos</w:t></w:r><w:r><w:rPr><w:rFonts w:ascii="Times New Roman" w:hAnsi="Times New Roman"/><w:color w:val="231F20"/><w:spacing w:val="-7"/></w:rPr><w:t> </w:t></w:r><w:r><w:rPr><w:rFonts w:ascii="Times New Roman" w:hAnsi="Times New Roman"/><w:color w:val="231F20"/></w:rPr><w:t>le</w:t></w:r><w:r><w:rPr><w:rFonts w:ascii="Times New Roman" w:hAnsi="Times New Roman"/><w:color w:val="231F20"/><w:spacing w:val="-7"/></w:rPr><w:t> </w:t></w:r><w:r><w:rPr><w:rFonts w:ascii="Times New Roman" w:hAnsi="Times New Roman"/><w:color w:val="231F20"/></w:rPr><w:t>preguntaron:</w:t></w:r><w:r><w:rPr><w:rFonts w:ascii="Times New Roman" w:hAnsi="Times New Roman"/><w:color w:val="231F20"/><w:spacing w:val="-7"/></w:rPr><w:t> </w:t></w:r><w:r><w:rPr><w:rFonts w:ascii="Times New Roman" w:hAnsi="Times New Roman"/><w:color w:val="231F20"/><w:spacing w:val="-10"/></w:rPr><w:t>«Y,</w:t></w:r><w:r><w:rPr><w:rFonts w:ascii="Times New Roman" w:hAnsi="Times New Roman"/><w:color w:val="231F20"/><w:spacing w:val="-7"/></w:rPr><w:t> </w:t></w:r><w:r><w:rPr><w:rFonts w:ascii="Times New Roman" w:hAnsi="Times New Roman"/><w:color w:val="231F20"/></w:rPr><w:t>¿qué</w:t></w:r><w:r><w:rPr><w:rFonts w:ascii="Times New Roman" w:hAnsi="Times New Roman"/><w:color w:val="231F20"/><w:spacing w:val="-7"/></w:rPr><w:t> </w:t></w:r><w:r><w:rPr><w:rFonts w:ascii="Times New Roman" w:hAnsi="Times New Roman"/><w:color w:val="231F20"/></w:rPr><w:t>tenemos</w:t></w:r><w:r><w:rPr><w:rFonts w:ascii="Times New Roman" w:hAnsi="Times New Roman"/><w:color w:val="231F20"/><w:spacing w:val="-8"/></w:rPr><w:t> </w:t></w:r><w:r><w:rPr><w:rFonts w:ascii="Times New Roman" w:hAnsi="Times New Roman"/><w:color w:val="231F20"/></w:rPr><w:t>que</w:t></w:r><w:r><w:rPr><w:rFonts w:ascii="Times New Roman" w:hAnsi="Times New Roman"/><w:color w:val="231F20"/><w:spacing w:val="-7"/></w:rPr><w:t> </w:t></w:r><w:r><w:rPr><w:rFonts w:ascii="Times New Roman" w:hAnsi="Times New Roman"/><w:color w:val="231F20"/></w:rPr><w:t>hacer</w:t></w:r><w:r><w:rPr><w:rFonts w:ascii="Times New Roman" w:hAnsi="Times New Roman"/><w:color w:val="231F20"/><w:spacing w:val="-7"/></w:rPr><w:t> </w:t></w:r><w:r><w:rPr><w:rFonts w:ascii="Times New Roman" w:hAnsi="Times New Roman"/><w:color w:val="231F20"/></w:rPr><w:t>para</w:t></w:r><w:r><w:rPr><w:rFonts w:ascii="Times New Roman" w:hAnsi="Times New Roman"/><w:color w:val="231F20"/><w:spacing w:val="-7"/></w:rPr><w:t> </w:t></w:r><w:r><w:rPr><w:rFonts w:ascii="Times New Roman" w:hAnsi="Times New Roman"/><w:color w:val="231F20"/></w:rPr><w:t>realizar</w:t></w:r><w:r><w:rPr><w:rFonts w:ascii="Times New Roman" w:hAnsi="Times New Roman"/><w:color w:val="231F20"/><w:spacing w:val="-7"/></w:rPr><w:t> </w:t></w:r><w:r><w:rPr><w:rFonts w:ascii="Times New Roman" w:hAnsi="Times New Roman"/><w:color w:val="231F20"/></w:rPr><w:t>las</w:t></w:r><w:r><w:rPr><w:rFonts w:ascii="Times New Roman" w:hAnsi="Times New Roman"/><w:color w:val="231F20"/><w:spacing w:val="-7"/></w:rPr><w:t> </w:t></w:r><w:r><w:rPr><w:rFonts w:ascii="Times New Roman" w:hAnsi="Times New Roman"/><w:color w:val="231F20"/></w:rPr><w:t>obras</w:t></w:r><w:r><w:rPr><w:rFonts w:ascii="Times New Roman" w:hAnsi="Times New Roman"/><w:color w:val="231F20"/><w:spacing w:val="-7"/></w:rPr><w:t> </w:t></w:r><w:r><w:rPr><w:rFonts w:ascii="Times New Roman" w:hAnsi="Times New Roman"/><w:color w:val="231F20"/></w:rPr><w:t>de</w:t></w:r><w:r><w:rPr><w:rFonts w:ascii="Times New Roman" w:hAnsi="Times New Roman"/><w:color w:val="231F20"/><w:spacing w:val="-7"/></w:rPr><w:t> </w:t></w:r><w:r><w:rPr><w:rFonts w:ascii="Times New Roman" w:hAnsi="Times New Roman"/><w:color w:val="231F20"/></w:rPr><w:t>Dios?».</w:t></w:r><w:r><w:rPr><w:rFonts w:ascii="Times New Roman" w:hAnsi="Times New Roman"/><w:color w:val="231F20"/><w:spacing w:val="-1"/><w:w w:val="99"/></w:rPr><w:t> </w:t></w:r><w:r><w:rPr><w:rFonts w:ascii="Times New Roman" w:hAnsi="Times New Roman"/><w:color w:val="231F20"/></w:rPr><w:t>Respondió</w:t></w:r><w:r><w:rPr><w:rFonts w:ascii="Times New Roman" w:hAnsi="Times New Roman"/><w:color w:val="231F20"/><w:spacing w:val="-6"/></w:rPr><w:t> </w:t></w:r><w:r><w:rPr><w:rFonts w:ascii="Times New Roman" w:hAnsi="Times New Roman"/><w:color w:val="231F20"/></w:rPr><w:t>Jesús:</w:t></w:r><w:r><w:rPr><w:rFonts w:ascii="Times New Roman" w:hAnsi="Times New Roman"/><w:color w:val="231F20"/><w:spacing w:val="-6"/></w:rPr><w:t> </w:t></w:r><w:r><w:rPr><w:rFonts w:ascii="Times New Roman" w:hAnsi="Times New Roman"/><w:color w:val="231F20"/></w:rPr><w:t>«La</w:t></w:r><w:r><w:rPr><w:rFonts w:ascii="Times New Roman" w:hAnsi="Times New Roman"/><w:color w:val="231F20"/><w:spacing w:val="-6"/></w:rPr><w:t> </w:t></w:r><w:r><w:rPr><w:rFonts w:ascii="Times New Roman" w:hAnsi="Times New Roman"/><w:color w:val="231F20"/></w:rPr><w:t>obra</w:t></w:r><w:r><w:rPr><w:rFonts w:ascii="Times New Roman" w:hAnsi="Times New Roman"/><w:color w:val="231F20"/><w:spacing w:val="-6"/></w:rPr><w:t> </w:t></w:r><w:r><w:rPr><w:rFonts w:ascii="Times New Roman" w:hAnsi="Times New Roman"/><w:color w:val="231F20"/></w:rPr><w:t>de</w:t></w:r><w:r><w:rPr><w:rFonts w:ascii="Times New Roman" w:hAnsi="Times New Roman"/><w:color w:val="231F20"/><w:spacing w:val="-6"/></w:rPr><w:t> </w:t></w:r><w:r><w:rPr><w:rFonts w:ascii="Times New Roman" w:hAnsi="Times New Roman"/><w:color w:val="231F20"/></w:rPr><w:t>Dios</w:t></w:r><w:r><w:rPr><w:rFonts w:ascii="Times New Roman" w:hAnsi="Times New Roman"/><w:color w:val="231F20"/><w:spacing w:val="-6"/></w:rPr><w:t> </w:t></w:r><w:r><w:rPr><w:rFonts w:ascii="Times New Roman" w:hAnsi="Times New Roman"/><w:color w:val="231F20"/></w:rPr><w:t>es</w:t></w:r><w:r><w:rPr><w:rFonts w:ascii="Times New Roman" w:hAnsi="Times New Roman"/><w:color w:val="231F20"/><w:spacing w:val="-6"/></w:rPr><w:t> </w:t></w:r><w:r><w:rPr><w:rFonts w:ascii="Times New Roman" w:hAnsi="Times New Roman"/><w:color w:val="231F20"/></w:rPr><w:t>esta:</w:t></w:r><w:r><w:rPr><w:rFonts w:ascii="Times New Roman" w:hAnsi="Times New Roman"/><w:color w:val="231F20"/><w:spacing w:val="-6"/></w:rPr><w:t> </w:t></w:r><w:r><w:rPr><w:rFonts w:ascii="Times New Roman" w:hAnsi="Times New Roman"/><w:color w:val="231F20"/></w:rPr><w:t>que</w:t></w:r><w:r><w:rPr><w:rFonts w:ascii="Times New Roman" w:hAnsi="Times New Roman"/><w:color w:val="231F20"/><w:spacing w:val="-6"/></w:rPr><w:t> </w:t></w:r><w:r><w:rPr><w:rFonts w:ascii="Times New Roman" w:hAnsi="Times New Roman"/><w:color w:val="231F20"/></w:rPr><w:t>creáis</w:t></w:r><w:r><w:rPr><w:rFonts w:ascii="Times New Roman" w:hAnsi="Times New Roman"/><w:color w:val="231F20"/><w:spacing w:val="-6"/></w:rPr><w:t> </w:t></w:r><w:r><w:rPr><w:rFonts w:ascii="Times New Roman" w:hAnsi="Times New Roman"/><w:color w:val="231F20"/></w:rPr><w:t>en</w:t></w:r><w:r><w:rPr><w:rFonts w:ascii="Times New Roman" w:hAnsi="Times New Roman"/><w:color w:val="231F20"/><w:spacing w:val="-6"/></w:rPr><w:t> </w:t></w:r><w:r><w:rPr><w:rFonts w:ascii="Times New Roman" w:hAnsi="Times New Roman"/><w:color w:val="231F20"/></w:rPr><w:t>el</w:t></w:r><w:r><w:rPr><w:rFonts w:ascii="Times New Roman" w:hAnsi="Times New Roman"/><w:color w:val="231F20"/><w:spacing w:val="-6"/></w:rPr><w:t> </w:t></w:r><w:r><w:rPr><w:rFonts w:ascii="Times New Roman" w:hAnsi="Times New Roman"/><w:color w:val="231F20"/></w:rPr><w:t>que</w:t></w:r><w:r><w:rPr><w:rFonts w:ascii="Times New Roman" w:hAnsi="Times New Roman"/><w:color w:val="231F20"/><w:spacing w:val="-6"/></w:rPr><w:t> </w:t></w:r><w:r><w:rPr><w:rFonts w:ascii="Times New Roman" w:hAnsi="Times New Roman"/><w:color w:val="231F20"/></w:rPr><w:t>él</w:t></w:r><w:r><w:rPr><w:rFonts w:ascii="Times New Roman" w:hAnsi="Times New Roman"/><w:color w:val="231F20"/><w:spacing w:val="-6"/></w:rPr><w:t> </w:t></w:r><w:r><w:rPr><w:rFonts w:ascii="Times New Roman" w:hAnsi="Times New Roman"/><w:color w:val="231F20"/></w:rPr><w:t>ha</w:t></w:r><w:r><w:rPr><w:rFonts w:ascii="Times New Roman" w:hAnsi="Times New Roman"/><w:color w:val="231F20"/><w:spacing w:val="-6"/></w:rPr><w:t> </w:t></w:r><w:r><w:rPr><w:rFonts w:ascii="Times New Roman" w:hAnsi="Times New Roman"/><w:color w:val="231F20"/></w:rPr><w:t>enviado».</w:t></w:r><w:r><w:rPr><w:rFonts w:ascii="Times New Roman" w:hAnsi="Times New Roman"/></w:rPr></w:r></w:p><w:p><w:pPr><w:pStyle w:val="BodyText"/><w:spacing w:line="247" w:lineRule="auto" w:before="3"/><w:ind w:right="563"/><w:jc w:val="both"/><w:rPr><w:rFonts w:ascii="Times New Roman" w:hAnsi="Times New Roman" w:cs="Times New Roman" w:eastAsia="Times New Roman"/></w:rPr></w:pPr><w:r><w:rPr><w:rFonts w:ascii="Times New Roman" w:hAnsi="Times New Roman" w:cs="Times New Roman" w:eastAsia="Times New Roman"/><w:color w:val="231F20"/></w:rPr><w:t>Le</w:t></w:r><w:r><w:rPr><w:rFonts w:ascii="Times New Roman" w:hAnsi="Times New Roman" w:cs="Times New Roman" w:eastAsia="Times New Roman"/><w:color w:val="231F20"/><w:spacing w:val="-7"/></w:rPr><w:t> </w:t></w:r><w:r><w:rPr><w:rFonts w:ascii="Times New Roman" w:hAnsi="Times New Roman" w:cs="Times New Roman" w:eastAsia="Times New Roman"/><w:color w:val="231F20"/></w:rPr><w:t>replicaron:</w:t></w:r><w:r><w:rPr><w:rFonts w:ascii="Times New Roman" w:hAnsi="Times New Roman" w:cs="Times New Roman" w:eastAsia="Times New Roman"/><w:color w:val="231F20"/><w:spacing w:val="-6"/></w:rPr><w:t> </w:t></w:r><w:r><w:rPr><w:rFonts w:ascii="Times New Roman" w:hAnsi="Times New Roman" w:cs="Times New Roman" w:eastAsia="Times New Roman"/><w:color w:val="231F20"/></w:rPr><w:t>«Y</w:t></w:r><w:r><w:rPr><w:rFonts w:ascii="Times New Roman" w:hAnsi="Times New Roman" w:cs="Times New Roman" w:eastAsia="Times New Roman"/><w:color w:val="231F20"/><w:spacing w:val="-14"/></w:rPr><w:t> </w:t></w:r><w:r><w:rPr><w:rFonts w:ascii="Times New Roman" w:hAnsi="Times New Roman" w:cs="Times New Roman" w:eastAsia="Times New Roman"/><w:color w:val="231F20"/></w:rPr><w:t>qué</w:t></w:r><w:r><w:rPr><w:rFonts w:ascii="Times New Roman" w:hAnsi="Times New Roman" w:cs="Times New Roman" w:eastAsia="Times New Roman"/><w:color w:val="231F20"/><w:spacing w:val="-7"/></w:rPr><w:t> </w:t></w:r><w:r><w:rPr><w:rFonts w:ascii="Times New Roman" w:hAnsi="Times New Roman" w:cs="Times New Roman" w:eastAsia="Times New Roman"/><w:color w:val="231F20"/></w:rPr><w:t>signo</w:t></w:r><w:r><w:rPr><w:rFonts w:ascii="Times New Roman" w:hAnsi="Times New Roman" w:cs="Times New Roman" w:eastAsia="Times New Roman"/><w:color w:val="231F20"/><w:spacing w:val="-6"/></w:rPr><w:t> </w:t></w:r><w:r><w:rPr><w:rFonts w:ascii="Times New Roman" w:hAnsi="Times New Roman" w:cs="Times New Roman" w:eastAsia="Times New Roman"/><w:color w:val="231F20"/></w:rPr><w:t>haces</w:t></w:r><w:r><w:rPr><w:rFonts w:ascii="Times New Roman" w:hAnsi="Times New Roman" w:cs="Times New Roman" w:eastAsia="Times New Roman"/><w:color w:val="231F20"/><w:spacing w:val="-7"/></w:rPr><w:t> </w:t></w:r><w:r><w:rPr><w:rFonts w:ascii="Times New Roman" w:hAnsi="Times New Roman" w:cs="Times New Roman" w:eastAsia="Times New Roman"/><w:color w:val="231F20"/></w:rPr><w:t>tú,</w:t></w:r><w:r><w:rPr><w:rFonts w:ascii="Times New Roman" w:hAnsi="Times New Roman" w:cs="Times New Roman" w:eastAsia="Times New Roman"/><w:color w:val="231F20"/><w:spacing w:val="-7"/></w:rPr><w:t> </w:t></w:r><w:r><w:rPr><w:rFonts w:ascii="Times New Roman" w:hAnsi="Times New Roman" w:cs="Times New Roman" w:eastAsia="Times New Roman"/><w:color w:val="231F20"/></w:rPr><w:t>para</w:t></w:r><w:r><w:rPr><w:rFonts w:ascii="Times New Roman" w:hAnsi="Times New Roman" w:cs="Times New Roman" w:eastAsia="Times New Roman"/><w:color w:val="231F20"/><w:spacing w:val="-7"/></w:rPr><w:t> </w:t></w:r><w:r><w:rPr><w:rFonts w:ascii="Times New Roman" w:hAnsi="Times New Roman" w:cs="Times New Roman" w:eastAsia="Times New Roman"/><w:color w:val="231F20"/></w:rPr><w:t>que</w:t></w:r><w:r><w:rPr><w:rFonts w:ascii="Times New Roman" w:hAnsi="Times New Roman" w:cs="Times New Roman" w:eastAsia="Times New Roman"/><w:color w:val="231F20"/><w:spacing w:val="-7"/></w:rPr><w:t> </w:t></w:r><w:r><w:rPr><w:rFonts w:ascii="Times New Roman" w:hAnsi="Times New Roman" w:cs="Times New Roman" w:eastAsia="Times New Roman"/><w:color w:val="231F20"/></w:rPr><w:t>veamos</w:t></w:r><w:r><w:rPr><w:rFonts w:ascii="Times New Roman" w:hAnsi="Times New Roman" w:cs="Times New Roman" w:eastAsia="Times New Roman"/><w:color w:val="231F20"/><w:spacing w:val="-7"/></w:rPr><w:t> </w:t></w:r><w:r><w:rPr><w:rFonts w:ascii="Times New Roman" w:hAnsi="Times New Roman" w:cs="Times New Roman" w:eastAsia="Times New Roman"/><w:color w:val="231F20"/></w:rPr><w:t>y</w:t></w:r><w:r><w:rPr><w:rFonts w:ascii="Times New Roman" w:hAnsi="Times New Roman" w:cs="Times New Roman" w:eastAsia="Times New Roman"/><w:color w:val="231F20"/><w:spacing w:val="-7"/></w:rPr><w:t> </w:t></w:r><w:r><w:rPr><w:rFonts w:ascii="Times New Roman" w:hAnsi="Times New Roman" w:cs="Times New Roman" w:eastAsia="Times New Roman"/><w:color w:val="231F20"/></w:rPr><w:t>creamos</w:t></w:r><w:r><w:rPr><w:rFonts w:ascii="Times New Roman" w:hAnsi="Times New Roman" w:cs="Times New Roman" w:eastAsia="Times New Roman"/><w:color w:val="231F20"/><w:spacing w:val="-7"/></w:rPr><w:t> </w:t></w:r><w:r><w:rPr><w:rFonts w:ascii="Times New Roman" w:hAnsi="Times New Roman" w:cs="Times New Roman" w:eastAsia="Times New Roman"/><w:color w:val="231F20"/></w:rPr><w:t>en</w:t></w:r><w:r><w:rPr><w:rFonts w:ascii="Times New Roman" w:hAnsi="Times New Roman" w:cs="Times New Roman" w:eastAsia="Times New Roman"/><w:color w:val="231F20"/><w:spacing w:val="-7"/></w:rPr><w:t> </w:t></w:r><w:r><w:rPr><w:rFonts w:ascii="Times New Roman" w:hAnsi="Times New Roman" w:cs="Times New Roman" w:eastAsia="Times New Roman"/><w:color w:val="231F20"/></w:rPr><w:t>ti?</w:t></w:r><w:r><w:rPr><w:rFonts w:ascii="Times New Roman" w:hAnsi="Times New Roman" w:cs="Times New Roman" w:eastAsia="Times New Roman"/><w:color w:val="231F20"/><w:spacing w:val="-7"/></w:rPr><w:t> </w:t></w:r><w:r><w:rPr><w:rFonts w:ascii="Times New Roman" w:hAnsi="Times New Roman" w:cs="Times New Roman" w:eastAsia="Times New Roman"/><w:color w:val="231F20"/></w:rPr><w:t>¿Cuál</w:t></w:r><w:r><w:rPr><w:rFonts w:ascii="Times New Roman" w:hAnsi="Times New Roman" w:cs="Times New Roman" w:eastAsia="Times New Roman"/><w:color w:val="231F20"/><w:spacing w:val="-7"/></w:rPr><w:t> </w:t></w:r><w:r><w:rPr><w:rFonts w:ascii="Times New Roman" w:hAnsi="Times New Roman" w:cs="Times New Roman" w:eastAsia="Times New Roman"/><w:color w:val="231F20"/></w:rPr><w:t>es</w:t></w:r><w:r><w:rPr><w:rFonts w:ascii="Times New Roman" w:hAnsi="Times New Roman" w:cs="Times New Roman" w:eastAsia="Times New Roman"/><w:color w:val="231F20"/><w:spacing w:val="-7"/></w:rPr><w:t> </w:t></w:r><w:r><w:rPr><w:rFonts w:ascii="Times New Roman" w:hAnsi="Times New Roman" w:cs="Times New Roman" w:eastAsia="Times New Roman"/><w:color w:val="231F20"/></w:rPr><w:t>tu</w:t></w:r><w:r><w:rPr><w:rFonts w:ascii="Times New Roman" w:hAnsi="Times New Roman" w:cs="Times New Roman" w:eastAsia="Times New Roman"/><w:color w:val="231F20"/><w:w w:val="98"/></w:rPr><w:t> </w:t></w:r><w:r><w:rPr><w:rFonts w:ascii="Times New Roman" w:hAnsi="Times New Roman" w:cs="Times New Roman" w:eastAsia="Times New Roman"/><w:color w:val="231F20"/></w:rPr><w:t>obra?</w:t></w:r><w:r><w:rPr><w:rFonts w:ascii="Times New Roman" w:hAnsi="Times New Roman" w:cs="Times New Roman" w:eastAsia="Times New Roman"/><w:color w:val="231F20"/><w:spacing w:val="-6"/></w:rPr><w:t> </w:t></w:r><w:r><w:rPr><w:rFonts w:ascii="Times New Roman" w:hAnsi="Times New Roman" w:cs="Times New Roman" w:eastAsia="Times New Roman"/><w:color w:val="231F20"/></w:rPr><w:t>Nuestros</w:t></w:r><w:r><w:rPr><w:rFonts w:ascii="Times New Roman" w:hAnsi="Times New Roman" w:cs="Times New Roman" w:eastAsia="Times New Roman"/><w:color w:val="231F20"/><w:spacing w:val="-6"/></w:rPr><w:t> </w:t></w:r><w:r><w:rPr><w:rFonts w:ascii="Times New Roman" w:hAnsi="Times New Roman" w:cs="Times New Roman" w:eastAsia="Times New Roman"/><w:color w:val="231F20"/></w:rPr><w:t>padres</w:t></w:r><w:r><w:rPr><w:rFonts w:ascii="Times New Roman" w:hAnsi="Times New Roman" w:cs="Times New Roman" w:eastAsia="Times New Roman"/><w:color w:val="231F20"/><w:spacing w:val="-6"/></w:rPr><w:t> </w:t></w:r><w:r><w:rPr><w:rFonts w:ascii="Times New Roman" w:hAnsi="Times New Roman" w:cs="Times New Roman" w:eastAsia="Times New Roman"/><w:color w:val="231F20"/></w:rPr><w:t>comieron</w:t></w:r><w:r><w:rPr><w:rFonts w:ascii="Times New Roman" w:hAnsi="Times New Roman" w:cs="Times New Roman" w:eastAsia="Times New Roman"/><w:color w:val="231F20"/><w:spacing w:val="-6"/></w:rPr><w:t> </w:t></w:r><w:r><w:rPr><w:rFonts w:ascii="Times New Roman" w:hAnsi="Times New Roman" w:cs="Times New Roman" w:eastAsia="Times New Roman"/><w:color w:val="231F20"/></w:rPr><w:t>el</w:t></w:r><w:r><w:rPr><w:rFonts w:ascii="Times New Roman" w:hAnsi="Times New Roman" w:cs="Times New Roman" w:eastAsia="Times New Roman"/><w:color w:val="231F20"/><w:spacing w:val="-6"/></w:rPr><w:t> </w:t></w:r><w:r><w:rPr><w:rFonts w:ascii="Times New Roman" w:hAnsi="Times New Roman" w:cs="Times New Roman" w:eastAsia="Times New Roman"/><w:color w:val="231F20"/></w:rPr><w:t>maná</w:t></w:r><w:r><w:rPr><w:rFonts w:ascii="Times New Roman" w:hAnsi="Times New Roman" w:cs="Times New Roman" w:eastAsia="Times New Roman"/><w:color w:val="231F20"/><w:spacing w:val="-6"/></w:rPr><w:t> </w:t></w:r><w:r><w:rPr><w:rFonts w:ascii="Times New Roman" w:hAnsi="Times New Roman" w:cs="Times New Roman" w:eastAsia="Times New Roman"/><w:color w:val="231F20"/></w:rPr><w:t>en</w:t></w:r><w:r><w:rPr><w:rFonts w:ascii="Times New Roman" w:hAnsi="Times New Roman" w:cs="Times New Roman" w:eastAsia="Times New Roman"/><w:color w:val="231F20"/><w:spacing w:val="-6"/></w:rPr><w:t> </w:t></w:r><w:r><w:rPr><w:rFonts w:ascii="Times New Roman" w:hAnsi="Times New Roman" w:cs="Times New Roman" w:eastAsia="Times New Roman"/><w:color w:val="231F20"/></w:rPr><w:t>el</w:t></w:r><w:r><w:rPr><w:rFonts w:ascii="Times New Roman" w:hAnsi="Times New Roman" w:cs="Times New Roman" w:eastAsia="Times New Roman"/><w:color w:val="231F20"/><w:spacing w:val="-6"/></w:rPr><w:t> </w:t></w:r><w:r><w:rPr><w:rFonts w:ascii="Times New Roman" w:hAnsi="Times New Roman" w:cs="Times New Roman" w:eastAsia="Times New Roman"/><w:color w:val="231F20"/></w:rPr><w:t>desierto,</w:t></w:r><w:r><w:rPr><w:rFonts w:ascii="Times New Roman" w:hAnsi="Times New Roman" w:cs="Times New Roman" w:eastAsia="Times New Roman"/><w:color w:val="231F20"/><w:spacing w:val="-6"/></w:rPr><w:t> </w:t></w:r><w:r><w:rPr><w:rFonts w:ascii="Times New Roman" w:hAnsi="Times New Roman" w:cs="Times New Roman" w:eastAsia="Times New Roman"/><w:color w:val="231F20"/></w:rPr><w:t>como</w:t></w:r><w:r><w:rPr><w:rFonts w:ascii="Times New Roman" w:hAnsi="Times New Roman" w:cs="Times New Roman" w:eastAsia="Times New Roman"/><w:color w:val="231F20"/><w:spacing w:val="-6"/></w:rPr><w:t> </w:t></w:r><w:r><w:rPr><w:rFonts w:ascii="Times New Roman" w:hAnsi="Times New Roman" w:cs="Times New Roman" w:eastAsia="Times New Roman"/><w:color w:val="231F20"/></w:rPr><w:t>está</w:t></w:r><w:r><w:rPr><w:rFonts w:ascii="Times New Roman" w:hAnsi="Times New Roman" w:cs="Times New Roman" w:eastAsia="Times New Roman"/><w:color w:val="231F20"/><w:spacing w:val="-6"/></w:rPr><w:t> </w:t></w:r><w:r><w:rPr><w:rFonts w:ascii="Times New Roman" w:hAnsi="Times New Roman" w:cs="Times New Roman" w:eastAsia="Times New Roman"/><w:color w:val="231F20"/></w:rPr><w:t>escrito:</w:t></w:r><w:r><w:rPr><w:rFonts w:ascii="Times New Roman" w:hAnsi="Times New Roman" w:cs="Times New Roman" w:eastAsia="Times New Roman"/><w:color w:val="231F20"/><w:spacing w:val="-6"/></w:rPr><w:t> </w:t></w:r><w:r><w:rPr><w:rFonts w:ascii="Times New Roman" w:hAnsi="Times New Roman" w:cs="Times New Roman" w:eastAsia="Times New Roman"/><w:color w:val="231F20"/></w:rPr><w:t>“Pan</w:t></w:r><w:r><w:rPr><w:rFonts w:ascii="Times New Roman" w:hAnsi="Times New Roman" w:cs="Times New Roman" w:eastAsia="Times New Roman"/><w:color w:val="231F20"/><w:spacing w:val="-6"/></w:rPr><w:t> </w:t></w:r><w:r><w:rPr><w:rFonts w:ascii="Times New Roman" w:hAnsi="Times New Roman" w:cs="Times New Roman" w:eastAsia="Times New Roman"/><w:color w:val="231F20"/></w:rPr><w:t>del</w:t></w:r><w:r><w:rPr><w:rFonts w:ascii="Times New Roman" w:hAnsi="Times New Roman" w:cs="Times New Roman" w:eastAsia="Times New Roman"/><w:color w:val="231F20"/><w:w w:val="98"/></w:rPr><w:t> </w:t></w:r><w:r><w:rPr><w:rFonts w:ascii="Times New Roman" w:hAnsi="Times New Roman" w:cs="Times New Roman" w:eastAsia="Times New Roman"/><w:color w:val="231F20"/></w:rPr><w:t>cielo les dio a</w:t></w:r><w:r><w:rPr><w:rFonts w:ascii="Times New Roman" w:hAnsi="Times New Roman" w:cs="Times New Roman" w:eastAsia="Times New Roman"/><w:color w:val="231F20"/><w:spacing w:val="-23"/></w:rPr><w:t> </w:t></w:r><w:r><w:rPr><w:rFonts w:ascii="Times New Roman" w:hAnsi="Times New Roman" w:cs="Times New Roman" w:eastAsia="Times New Roman"/><w:color w:val="231F20"/></w:rPr><w:t>comer”».</w:t></w:r><w:r><w:rPr><w:rFonts w:ascii="Times New Roman" w:hAnsi="Times New Roman" w:cs="Times New Roman" w:eastAsia="Times New Roman"/></w:rPr></w:r></w:p><w:p><w:pPr><w:pStyle w:val="BodyText"/><w:spacing w:line="247" w:lineRule="auto" w:before="56"/><w:ind w:right="563"/><w:jc w:val="both"/><w:rPr><w:rFonts w:ascii="Times New Roman" w:hAnsi="Times New Roman" w:cs="Times New Roman" w:eastAsia="Times New Roman"/></w:rPr></w:pPr><w:r><w:rPr><w:rFonts w:ascii="Times New Roman" w:hAnsi="Times New Roman"/><w:color w:val="231F20"/></w:rPr><w:t>Jesús</w:t></w:r><w:r><w:rPr><w:rFonts w:ascii="Times New Roman" w:hAnsi="Times New Roman"/><w:color w:val="231F20"/><w:spacing w:val="-11"/></w:rPr><w:t> </w:t></w:r><w:r><w:rPr><w:rFonts w:ascii="Times New Roman" w:hAnsi="Times New Roman"/><w:color w:val="231F20"/></w:rPr><w:t>les</w:t></w:r><w:r><w:rPr><w:rFonts w:ascii="Times New Roman" w:hAnsi="Times New Roman"/><w:color w:val="231F20"/><w:spacing w:val="-11"/></w:rPr><w:t> </w:t></w:r><w:r><w:rPr><w:rFonts w:ascii="Times New Roman" w:hAnsi="Times New Roman"/><w:color w:val="231F20"/></w:rPr><w:t>replicó:</w:t></w:r><w:r><w:rPr><w:rFonts w:ascii="Times New Roman" w:hAnsi="Times New Roman"/><w:color w:val="231F20"/><w:spacing w:val="-11"/></w:rPr><w:t> </w:t></w:r><w:r><w:rPr><w:rFonts w:ascii="Times New Roman" w:hAnsi="Times New Roman"/><w:color w:val="231F20"/></w:rPr><w:t>«En</w:t></w:r><w:r><w:rPr><w:rFonts w:ascii="Times New Roman" w:hAnsi="Times New Roman"/><w:color w:val="231F20"/><w:spacing w:val="-11"/></w:rPr><w:t> </w:t></w:r><w:r><w:rPr><w:rFonts w:ascii="Times New Roman" w:hAnsi="Times New Roman"/><w:color w:val="231F20"/></w:rPr><w:t>verdad,</w:t></w:r><w:r><w:rPr><w:rFonts w:ascii="Times New Roman" w:hAnsi="Times New Roman"/><w:color w:val="231F20"/><w:spacing w:val="-11"/></w:rPr><w:t> </w:t></w:r><w:r><w:rPr><w:rFonts w:ascii="Times New Roman" w:hAnsi="Times New Roman"/><w:color w:val="231F20"/></w:rPr><w:t>en</w:t></w:r><w:r><w:rPr><w:rFonts w:ascii="Times New Roman" w:hAnsi="Times New Roman"/><w:color w:val="231F20"/><w:spacing w:val="-11"/></w:rPr><w:t> </w:t></w:r><w:r><w:rPr><w:rFonts w:ascii="Times New Roman" w:hAnsi="Times New Roman"/><w:color w:val="231F20"/></w:rPr><w:t>verdad</w:t></w:r><w:r><w:rPr><w:rFonts w:ascii="Times New Roman" w:hAnsi="Times New Roman"/><w:color w:val="231F20"/><w:spacing w:val="-11"/></w:rPr><w:t> </w:t></w:r><w:r><w:rPr><w:rFonts w:ascii="Times New Roman" w:hAnsi="Times New Roman"/><w:color w:val="231F20"/></w:rPr><w:t>os</w:t></w:r><w:r><w:rPr><w:rFonts w:ascii="Times New Roman" w:hAnsi="Times New Roman"/><w:color w:val="231F20"/><w:spacing w:val="-11"/></w:rPr><w:t> </w:t></w:r><w:r><w:rPr><w:rFonts w:ascii="Times New Roman" w:hAnsi="Times New Roman"/><w:color w:val="231F20"/></w:rPr><w:t>digo:</w:t></w:r><w:r><w:rPr><w:rFonts w:ascii="Times New Roman" w:hAnsi="Times New Roman"/><w:color w:val="231F20"/><w:spacing w:val="-11"/></w:rPr><w:t> </w:t></w:r><w:r><w:rPr><w:rFonts w:ascii="Times New Roman" w:hAnsi="Times New Roman"/><w:color w:val="231F20"/></w:rPr><w:t>no</w:t></w:r><w:r><w:rPr><w:rFonts w:ascii="Times New Roman" w:hAnsi="Times New Roman"/><w:color w:val="231F20"/><w:spacing w:val="-11"/></w:rPr><w:t> </w:t></w:r><w:r><w:rPr><w:rFonts w:ascii="Times New Roman" w:hAnsi="Times New Roman"/><w:color w:val="231F20"/></w:rPr><w:t>fue</w:t></w:r><w:r><w:rPr><w:rFonts w:ascii="Times New Roman" w:hAnsi="Times New Roman"/><w:color w:val="231F20"/><w:spacing w:val="-11"/></w:rPr><w:t> </w:t></w:r><w:r><w:rPr><w:rFonts w:ascii="Times New Roman" w:hAnsi="Times New Roman"/><w:color w:val="231F20"/></w:rPr><w:t>Moisés</w:t></w:r><w:r><w:rPr><w:rFonts w:ascii="Times New Roman" w:hAnsi="Times New Roman"/><w:color w:val="231F20"/><w:spacing w:val="-11"/></w:rPr><w:t> </w:t></w:r><w:r><w:rPr><w:rFonts w:ascii="Times New Roman" w:hAnsi="Times New Roman"/><w:color w:val="231F20"/></w:rPr><w:t>quien</w:t></w:r><w:r><w:rPr><w:rFonts w:ascii="Times New Roman" w:hAnsi="Times New Roman"/><w:color w:val="231F20"/><w:spacing w:val="-11"/></w:rPr><w:t> </w:t></w:r><w:r><w:rPr><w:rFonts w:ascii="Times New Roman" w:hAnsi="Times New Roman"/><w:color w:val="231F20"/></w:rPr><w:t>os</w:t></w:r><w:r><w:rPr><w:rFonts w:ascii="Times New Roman" w:hAnsi="Times New Roman"/><w:color w:val="231F20"/><w:spacing w:val="-11"/></w:rPr><w:t> </w:t></w:r><w:r><w:rPr><w:rFonts w:ascii="Times New Roman" w:hAnsi="Times New Roman"/><w:color w:val="231F20"/></w:rPr><w:t>dio</w:t></w:r><w:r><w:rPr><w:rFonts w:ascii="Times New Roman" w:hAnsi="Times New Roman"/><w:color w:val="231F20"/><w:spacing w:val="-11"/></w:rPr><w:t> </w:t></w:r><w:r><w:rPr><w:rFonts w:ascii="Times New Roman" w:hAnsi="Times New Roman"/><w:color w:val="231F20"/></w:rPr><w:t>pan</w:t></w:r><w:r><w:rPr><w:rFonts w:ascii="Times New Roman" w:hAnsi="Times New Roman"/><w:color w:val="231F20"/><w:spacing w:val="-11"/></w:rPr><w:t> </w:t></w:r><w:r><w:rPr><w:rFonts w:ascii="Times New Roman" w:hAnsi="Times New Roman"/><w:color w:val="231F20"/></w:rPr><w:t>del</w:t></w:r><w:r><w:rPr><w:rFonts w:ascii="Times New Roman" w:hAnsi="Times New Roman"/><w:color w:val="231F20"/><w:w w:val="98"/></w:rPr><w:t> </w:t></w:r><w:r><w:rPr><w:rFonts w:ascii="Times New Roman" w:hAnsi="Times New Roman"/><w:color w:val="231F20"/></w:rPr><w:t>cielo,</w:t></w:r><w:r><w:rPr><w:rFonts w:ascii="Times New Roman" w:hAnsi="Times New Roman"/><w:color w:val="231F20"/><w:spacing w:val="-8"/></w:rPr><w:t> </w:t></w:r><w:r><w:rPr><w:rFonts w:ascii="Times New Roman" w:hAnsi="Times New Roman"/><w:color w:val="231F20"/></w:rPr><w:t>sino</w:t></w:r><w:r><w:rPr><w:rFonts w:ascii="Times New Roman" w:hAnsi="Times New Roman"/><w:color w:val="231F20"/><w:spacing w:val="-8"/></w:rPr><w:t> </w:t></w:r><w:r><w:rPr><w:rFonts w:ascii="Times New Roman" w:hAnsi="Times New Roman"/><w:color w:val="231F20"/></w:rPr><w:t>que</w:t></w:r><w:r><w:rPr><w:rFonts w:ascii="Times New Roman" w:hAnsi="Times New Roman"/><w:color w:val="231F20"/><w:spacing w:val="-8"/></w:rPr><w:t> </w:t></w:r><w:r><w:rPr><w:rFonts w:ascii="Times New Roman" w:hAnsi="Times New Roman"/><w:color w:val="231F20"/></w:rPr><w:t>es</w:t></w:r><w:r><w:rPr><w:rFonts w:ascii="Times New Roman" w:hAnsi="Times New Roman"/><w:color w:val="231F20"/><w:spacing w:val="-8"/></w:rPr><w:t> </w:t></w:r><w:r><w:rPr><w:rFonts w:ascii="Times New Roman" w:hAnsi="Times New Roman"/><w:color w:val="231F20"/></w:rPr><w:t>mi</w:t></w:r><w:r><w:rPr><w:rFonts w:ascii="Times New Roman" w:hAnsi="Times New Roman"/><w:color w:val="231F20"/><w:spacing w:val="-8"/></w:rPr><w:t> </w:t></w:r><w:r><w:rPr><w:rFonts w:ascii="Times New Roman" w:hAnsi="Times New Roman"/><w:color w:val="231F20"/></w:rPr><w:t>Padre</w:t></w:r><w:r><w:rPr><w:rFonts w:ascii="Times New Roman" w:hAnsi="Times New Roman"/><w:color w:val="231F20"/><w:spacing w:val="-8"/></w:rPr><w:t> </w:t></w:r><w:r><w:rPr><w:rFonts w:ascii="Times New Roman" w:hAnsi="Times New Roman"/><w:color w:val="231F20"/></w:rPr><w:t>el</w:t></w:r><w:r><w:rPr><w:rFonts w:ascii="Times New Roman" w:hAnsi="Times New Roman"/><w:color w:val="231F20"/><w:spacing w:val="-8"/></w:rPr><w:t> </w:t></w:r><w:r><w:rPr><w:rFonts w:ascii="Times New Roman" w:hAnsi="Times New Roman"/><w:color w:val="231F20"/></w:rPr><w:t>que</w:t></w:r><w:r><w:rPr><w:rFonts w:ascii="Times New Roman" w:hAnsi="Times New Roman"/><w:color w:val="231F20"/><w:spacing w:val="-8"/></w:rPr><w:t> </w:t></w:r><w:r><w:rPr><w:rFonts w:ascii="Times New Roman" w:hAnsi="Times New Roman"/><w:color w:val="231F20"/></w:rPr><w:t>os</w:t></w:r><w:r><w:rPr><w:rFonts w:ascii="Times New Roman" w:hAnsi="Times New Roman"/><w:color w:val="231F20"/><w:spacing w:val="-8"/></w:rPr><w:t> </w:t></w:r><w:r><w:rPr><w:rFonts w:ascii="Times New Roman" w:hAnsi="Times New Roman"/><w:color w:val="231F20"/></w:rPr><w:t>da</w:t></w:r><w:r><w:rPr><w:rFonts w:ascii="Times New Roman" w:hAnsi="Times New Roman"/><w:color w:val="231F20"/><w:spacing w:val="-8"/></w:rPr><w:t> </w:t></w:r><w:r><w:rPr><w:rFonts w:ascii="Times New Roman" w:hAnsi="Times New Roman"/><w:color w:val="231F20"/></w:rPr><w:t>el</w:t></w:r><w:r><w:rPr><w:rFonts w:ascii="Times New Roman" w:hAnsi="Times New Roman"/><w:color w:val="231F20"/><w:spacing w:val="-8"/></w:rPr><w:t> </w:t></w:r><w:r><w:rPr><w:rFonts w:ascii="Times New Roman" w:hAnsi="Times New Roman"/><w:color w:val="231F20"/></w:rPr><w:t>verdadero</w:t></w:r><w:r><w:rPr><w:rFonts w:ascii="Times New Roman" w:hAnsi="Times New Roman"/><w:color w:val="231F20"/><w:spacing w:val="-8"/></w:rPr><w:t> </w:t></w:r><w:r><w:rPr><w:rFonts w:ascii="Times New Roman" w:hAnsi="Times New Roman"/><w:color w:val="231F20"/></w:rPr><w:t>pan</w:t></w:r><w:r><w:rPr><w:rFonts w:ascii="Times New Roman" w:hAnsi="Times New Roman"/><w:color w:val="231F20"/><w:spacing w:val="-8"/></w:rPr><w:t> </w:t></w:r><w:r><w:rPr><w:rFonts w:ascii="Times New Roman" w:hAnsi="Times New Roman"/><w:color w:val="231F20"/></w:rPr><w:t>del</w:t></w:r><w:r><w:rPr><w:rFonts w:ascii="Times New Roman" w:hAnsi="Times New Roman"/><w:color w:val="231F20"/><w:spacing w:val="-8"/></w:rPr><w:t> </w:t></w:r><w:r><w:rPr><w:rFonts w:ascii="Times New Roman" w:hAnsi="Times New Roman"/><w:color w:val="231F20"/></w:rPr><w:t>cielo.</w:t></w:r><w:r><w:rPr><w:rFonts w:ascii="Times New Roman" w:hAnsi="Times New Roman"/><w:color w:val="231F20"/><w:spacing w:val="-8"/></w:rPr><w:t> </w:t></w:r><w:r><w:rPr><w:rFonts w:ascii="Times New Roman" w:hAnsi="Times New Roman"/><w:color w:val="231F20"/></w:rPr><w:t>Porque</w:t></w:r><w:r><w:rPr><w:rFonts w:ascii="Times New Roman" w:hAnsi="Times New Roman"/><w:color w:val="231F20"/><w:spacing w:val="-8"/></w:rPr><w:t> </w:t></w:r><w:r><w:rPr><w:rFonts w:ascii="Times New Roman" w:hAnsi="Times New Roman"/><w:color w:val="231F20"/></w:rPr><w:t>el</w:t></w:r><w:r><w:rPr><w:rFonts w:ascii="Times New Roman" w:hAnsi="Times New Roman"/><w:color w:val="231F20"/><w:spacing w:val="-8"/></w:rPr><w:t> </w:t></w:r><w:r><w:rPr><w:rFonts w:ascii="Times New Roman" w:hAnsi="Times New Roman"/><w:color w:val="231F20"/></w:rPr><w:t>pan</w:t></w:r><w:r><w:rPr><w:rFonts w:ascii="Times New Roman" w:hAnsi="Times New Roman"/><w:color w:val="231F20"/><w:spacing w:val="-8"/></w:rPr><w:t> </w:t></w:r><w:r><w:rPr><w:rFonts w:ascii="Times New Roman" w:hAnsi="Times New Roman"/><w:color w:val="231F20"/></w:rPr><w:t>de</w:t></w:r><w:r><w:rPr><w:rFonts w:ascii="Times New Roman" w:hAnsi="Times New Roman"/><w:color w:val="231F20"/><w:w w:val="98"/></w:rPr><w:t> </w:t></w:r><w:r><w:rPr><w:rFonts w:ascii="Times New Roman" w:hAnsi="Times New Roman"/><w:color w:val="231F20"/></w:rPr><w:t>Dios</w:t></w:r><w:r><w:rPr><w:rFonts w:ascii="Times New Roman" w:hAnsi="Times New Roman"/><w:color w:val="231F20"/><w:spacing w:val="-5"/></w:rPr><w:t> </w:t></w:r><w:r><w:rPr><w:rFonts w:ascii="Times New Roman" w:hAnsi="Times New Roman"/><w:color w:val="231F20"/></w:rPr><w:t>es</w:t></w:r><w:r><w:rPr><w:rFonts w:ascii="Times New Roman" w:hAnsi="Times New Roman"/><w:color w:val="231F20"/><w:spacing w:val="-5"/></w:rPr><w:t> </w:t></w:r><w:r><w:rPr><w:rFonts w:ascii="Times New Roman" w:hAnsi="Times New Roman"/><w:color w:val="231F20"/></w:rPr><w:t>el</w:t></w:r><w:r><w:rPr><w:rFonts w:ascii="Times New Roman" w:hAnsi="Times New Roman"/><w:color w:val="231F20"/><w:spacing w:val="-5"/></w:rPr><w:t> </w:t></w:r><w:r><w:rPr><w:rFonts w:ascii="Times New Roman" w:hAnsi="Times New Roman"/><w:color w:val="231F20"/></w:rPr><w:t>que</w:t></w:r><w:r><w:rPr><w:rFonts w:ascii="Times New Roman" w:hAnsi="Times New Roman"/><w:color w:val="231F20"/><w:spacing w:val="-5"/></w:rPr><w:t> </w:t></w:r><w:r><w:rPr><w:rFonts w:ascii="Times New Roman" w:hAnsi="Times New Roman"/><w:color w:val="231F20"/></w:rPr><w:t>baja</w:t></w:r><w:r><w:rPr><w:rFonts w:ascii="Times New Roman" w:hAnsi="Times New Roman"/><w:color w:val="231F20"/><w:spacing w:val="-5"/></w:rPr><w:t> </w:t></w:r><w:r><w:rPr><w:rFonts w:ascii="Times New Roman" w:hAnsi="Times New Roman"/><w:color w:val="231F20"/></w:rPr><w:t>del</w:t></w:r><w:r><w:rPr><w:rFonts w:ascii="Times New Roman" w:hAnsi="Times New Roman"/><w:color w:val="231F20"/><w:spacing w:val="-5"/></w:rPr><w:t> </w:t></w:r><w:r><w:rPr><w:rFonts w:ascii="Times New Roman" w:hAnsi="Times New Roman"/><w:color w:val="231F20"/></w:rPr><w:t>cielo</w:t></w:r><w:r><w:rPr><w:rFonts w:ascii="Times New Roman" w:hAnsi="Times New Roman"/><w:color w:val="231F20"/><w:spacing w:val="-5"/></w:rPr><w:t> </w:t></w:r><w:r><w:rPr><w:rFonts w:ascii="Times New Roman" w:hAnsi="Times New Roman"/><w:color w:val="231F20"/></w:rPr><w:t>y</w:t></w:r><w:r><w:rPr><w:rFonts w:ascii="Times New Roman" w:hAnsi="Times New Roman"/><w:color w:val="231F20"/><w:spacing w:val="-5"/></w:rPr><w:t> </w:t></w:r><w:r><w:rPr><w:rFonts w:ascii="Times New Roman" w:hAnsi="Times New Roman"/><w:color w:val="231F20"/></w:rPr><w:t>da</w:t></w:r><w:r><w:rPr><w:rFonts w:ascii="Times New Roman" w:hAnsi="Times New Roman"/><w:color w:val="231F20"/><w:spacing w:val="-5"/></w:rPr><w:t> </w:t></w:r><w:r><w:rPr><w:rFonts w:ascii="Times New Roman" w:hAnsi="Times New Roman"/><w:color w:val="231F20"/></w:rPr><w:t>vida</w:t></w:r><w:r><w:rPr><w:rFonts w:ascii="Times New Roman" w:hAnsi="Times New Roman"/><w:color w:val="231F20"/><w:spacing w:val="-5"/></w:rPr><w:t> </w:t></w:r><w:r><w:rPr><w:rFonts w:ascii="Times New Roman" w:hAnsi="Times New Roman"/><w:color w:val="231F20"/></w:rPr><w:t>al</w:t></w:r><w:r><w:rPr><w:rFonts w:ascii="Times New Roman" w:hAnsi="Times New Roman"/><w:color w:val="231F20"/><w:spacing w:val="-5"/></w:rPr><w:t> </w:t></w:r><w:r><w:rPr><w:rFonts w:ascii="Times New Roman" w:hAnsi="Times New Roman"/><w:color w:val="231F20"/></w:rPr><w:t>mundo».</w:t></w:r><w:r><w:rPr><w:rFonts w:ascii="Times New Roman" w:hAnsi="Times New Roman"/></w:rPr></w:r></w:p><w:p><w:pPr><w:pStyle w:val="BodyText"/><w:spacing w:line="240" w:lineRule="auto" w:before="56"/><w:ind w:right="0"/><w:jc w:val="both"/><w:rPr><w:rFonts w:ascii="Times New Roman" w:hAnsi="Times New Roman" w:cs="Times New Roman" w:eastAsia="Times New Roman"/></w:rPr></w:pPr><w:r><w:rPr><w:rFonts w:ascii="Times New Roman" w:hAnsi="Times New Roman"/><w:color w:val="231F20"/></w:rPr><w:t>Entonces</w:t></w:r><w:r><w:rPr><w:rFonts w:ascii="Times New Roman" w:hAnsi="Times New Roman"/><w:color w:val="231F20"/><w:spacing w:val="-9"/></w:rPr><w:t> </w:t></w:r><w:r><w:rPr><w:rFonts w:ascii="Times New Roman" w:hAnsi="Times New Roman"/><w:color w:val="231F20"/></w:rPr><w:t>le</w:t></w:r><w:r><w:rPr><w:rFonts w:ascii="Times New Roman" w:hAnsi="Times New Roman"/><w:color w:val="231F20"/><w:spacing w:val="-9"/></w:rPr><w:t> </w:t></w:r><w:r><w:rPr><w:rFonts w:ascii="Times New Roman" w:hAnsi="Times New Roman"/><w:color w:val="231F20"/></w:rPr><w:t>dijeron:</w:t></w:r><w:r><w:rPr><w:rFonts w:ascii="Times New Roman" w:hAnsi="Times New Roman"/><w:color w:val="231F20"/><w:spacing w:val="-9"/></w:rPr><w:t> </w:t></w:r><w:r><w:rPr><w:rFonts w:ascii="Times New Roman" w:hAnsi="Times New Roman"/><w:color w:val="231F20"/></w:rPr><w:t>«Señor,</w:t></w:r><w:r><w:rPr><w:rFonts w:ascii="Times New Roman" w:hAnsi="Times New Roman"/><w:color w:val="231F20"/><w:spacing w:val="-9"/></w:rPr><w:t> </w:t></w:r><w:r><w:rPr><w:rFonts w:ascii="Times New Roman" w:hAnsi="Times New Roman"/><w:color w:val="231F20"/></w:rPr><w:t>danos</w:t></w:r><w:r><w:rPr><w:rFonts w:ascii="Times New Roman" w:hAnsi="Times New Roman"/><w:color w:val="231F20"/><w:spacing w:val="-9"/></w:rPr><w:t> </w:t></w:r><w:r><w:rPr><w:rFonts w:ascii="Times New Roman" w:hAnsi="Times New Roman"/><w:color w:val="231F20"/></w:rPr><w:t>siempre</w:t></w:r><w:r><w:rPr><w:rFonts w:ascii="Times New Roman" w:hAnsi="Times New Roman"/><w:color w:val="231F20"/><w:spacing w:val="-9"/></w:rPr><w:t> </w:t></w:r><w:r><w:rPr><w:rFonts w:ascii="Times New Roman" w:hAnsi="Times New Roman"/><w:color w:val="231F20"/></w:rPr><w:t>de</w:t></w:r><w:r><w:rPr><w:rFonts w:ascii="Times New Roman" w:hAnsi="Times New Roman"/><w:color w:val="231F20"/><w:spacing w:val="-9"/></w:rPr><w:t> </w:t></w:r><w:r><w:rPr><w:rFonts w:ascii="Times New Roman" w:hAnsi="Times New Roman"/><w:color w:val="231F20"/></w:rPr><w:t>este</w:t></w:r><w:r><w:rPr><w:rFonts w:ascii="Times New Roman" w:hAnsi="Times New Roman"/><w:color w:val="231F20"/><w:spacing w:val="-9"/></w:rPr><w:t> </w:t></w:r><w:r><w:rPr><w:rFonts w:ascii="Times New Roman" w:hAnsi="Times New Roman"/><w:color w:val="231F20"/></w:rPr><w:t>pan».</w:t></w:r><w:r><w:rPr><w:rFonts w:ascii="Times New Roman" w:hAnsi="Times New Roman"/></w:rPr></w:r></w:p><w:p><w:pPr><w:pStyle w:val="BodyText"/><w:spacing w:line="247" w:lineRule="auto" w:before="63"/><w:ind w:right="563"/><w:jc w:val="both"/><w:rPr><w:rFonts w:ascii="Times New Roman" w:hAnsi="Times New Roman" w:cs="Times New Roman" w:eastAsia="Times New Roman"/></w:rPr></w:pPr><w:r><w:rPr><w:rFonts w:ascii="Times New Roman" w:hAnsi="Times New Roman"/><w:color w:val="231F20"/></w:rPr><w:t>Jesús</w:t></w:r><w:r><w:rPr><w:rFonts w:ascii="Times New Roman" w:hAnsi="Times New Roman"/><w:color w:val="231F20"/><w:spacing w:val="-6"/></w:rPr><w:t> </w:t></w:r><w:r><w:rPr><w:rFonts w:ascii="Times New Roman" w:hAnsi="Times New Roman"/><w:color w:val="231F20"/></w:rPr><w:t>les</w:t></w:r><w:r><w:rPr><w:rFonts w:ascii="Times New Roman" w:hAnsi="Times New Roman"/><w:color w:val="231F20"/><w:spacing w:val="-6"/></w:rPr><w:t> </w:t></w:r><w:r><w:rPr><w:rFonts w:ascii="Times New Roman" w:hAnsi="Times New Roman"/><w:color w:val="231F20"/></w:rPr><w:t>contestó:</w:t></w:r><w:r><w:rPr><w:rFonts w:ascii="Times New Roman" w:hAnsi="Times New Roman"/><w:color w:val="231F20"/><w:spacing w:val="-6"/></w:rPr><w:t> </w:t></w:r><w:r><w:rPr><w:rFonts w:ascii="Times New Roman" w:hAnsi="Times New Roman"/><w:color w:val="231F20"/><w:spacing w:val="-8"/></w:rPr><w:t>«Yo</w:t></w:r><w:r><w:rPr><w:rFonts w:ascii="Times New Roman" w:hAnsi="Times New Roman"/><w:color w:val="231F20"/><w:spacing w:val="-6"/></w:rPr><w:t> </w:t></w:r><w:r><w:rPr><w:rFonts w:ascii="Times New Roman" w:hAnsi="Times New Roman"/><w:color w:val="231F20"/></w:rPr><w:t>soy</w:t></w:r><w:r><w:rPr><w:rFonts w:ascii="Times New Roman" w:hAnsi="Times New Roman"/><w:color w:val="231F20"/><w:spacing w:val="-6"/></w:rPr><w:t> </w:t></w:r><w:r><w:rPr><w:rFonts w:ascii="Times New Roman" w:hAnsi="Times New Roman"/><w:color w:val="231F20"/></w:rPr><w:t>el</w:t></w:r><w:r><w:rPr><w:rFonts w:ascii="Times New Roman" w:hAnsi="Times New Roman"/><w:color w:val="231F20"/><w:spacing w:val="-6"/></w:rPr><w:t> </w:t></w:r><w:r><w:rPr><w:rFonts w:ascii="Times New Roman" w:hAnsi="Times New Roman"/><w:color w:val="231F20"/></w:rPr><w:t>pan</w:t></w:r><w:r><w:rPr><w:rFonts w:ascii="Times New Roman" w:hAnsi="Times New Roman"/><w:color w:val="231F20"/><w:spacing w:val="-6"/></w:rPr><w:t> </w:t></w:r><w:r><w:rPr><w:rFonts w:ascii="Times New Roman" w:hAnsi="Times New Roman"/><w:color w:val="231F20"/></w:rPr><w:t>de</w:t></w:r><w:r><w:rPr><w:rFonts w:ascii="Times New Roman" w:hAnsi="Times New Roman"/><w:color w:val="231F20"/><w:spacing w:val="-6"/></w:rPr><w:t> </w:t></w:r><w:r><w:rPr><w:rFonts w:ascii="Times New Roman" w:hAnsi="Times New Roman"/><w:color w:val="231F20"/></w:rPr><w:t>vida.</w:t></w:r><w:r><w:rPr><w:rFonts w:ascii="Times New Roman" w:hAnsi="Times New Roman"/><w:color w:val="231F20"/><w:spacing w:val="-6"/></w:rPr><w:t> </w:t></w:r><w:r><w:rPr><w:rFonts w:ascii="Times New Roman" w:hAnsi="Times New Roman"/><w:color w:val="231F20"/></w:rPr><w:t>El</w:t></w:r><w:r><w:rPr><w:rFonts w:ascii="Times New Roman" w:hAnsi="Times New Roman"/><w:color w:val="231F20"/><w:spacing w:val="-6"/></w:rPr><w:t> </w:t></w:r><w:r><w:rPr><w:rFonts w:ascii="Times New Roman" w:hAnsi="Times New Roman"/><w:color w:val="231F20"/></w:rPr><w:t>que</w:t></w:r><w:r><w:rPr><w:rFonts w:ascii="Times New Roman" w:hAnsi="Times New Roman"/><w:color w:val="231F20"/><w:spacing w:val="-6"/></w:rPr><w:t> </w:t></w:r><w:r><w:rPr><w:rFonts w:ascii="Times New Roman" w:hAnsi="Times New Roman"/><w:color w:val="231F20"/></w:rPr><w:t>viene</w:t></w:r><w:r><w:rPr><w:rFonts w:ascii="Times New Roman" w:hAnsi="Times New Roman"/><w:color w:val="231F20"/><w:spacing w:val="-6"/></w:rPr><w:t> </w:t></w:r><w:r><w:rPr><w:rFonts w:ascii="Times New Roman" w:hAnsi="Times New Roman"/><w:color w:val="231F20"/></w:rPr><w:t>a</w:t></w:r><w:r><w:rPr><w:rFonts w:ascii="Times New Roman" w:hAnsi="Times New Roman"/><w:color w:val="231F20"/><w:spacing w:val="-6"/></w:rPr><w:t> </w:t></w:r><w:r><w:rPr><w:rFonts w:ascii="Times New Roman" w:hAnsi="Times New Roman"/><w:color w:val="231F20"/></w:rPr><w:t>mí</w:t></w:r><w:r><w:rPr><w:rFonts w:ascii="Times New Roman" w:hAnsi="Times New Roman"/><w:color w:val="231F20"/><w:spacing w:val="-6"/></w:rPr><w:t> </w:t></w:r><w:r><w:rPr><w:rFonts w:ascii="Times New Roman" w:hAnsi="Times New Roman"/><w:color w:val="231F20"/></w:rPr><w:t>no</w:t></w:r><w:r><w:rPr><w:rFonts w:ascii="Times New Roman" w:hAnsi="Times New Roman"/><w:color w:val="231F20"/><w:spacing w:val="-6"/></w:rPr><w:t> </w:t></w:r><w:r><w:rPr><w:rFonts w:ascii="Times New Roman" w:hAnsi="Times New Roman"/><w:color w:val="231F20"/></w:rPr><w:t>tendrá</w:t></w:r><w:r><w:rPr><w:rFonts w:ascii="Times New Roman" w:hAnsi="Times New Roman"/><w:color w:val="231F20"/><w:spacing w:val="-6"/></w:rPr><w:t> </w:t></w:r><w:r><w:rPr><w:rFonts w:ascii="Times New Roman" w:hAnsi="Times New Roman"/><w:color w:val="231F20"/></w:rPr><w:t>hambre,</w:t></w:r><w:r><w:rPr><w:rFonts w:ascii="Times New Roman" w:hAnsi="Times New Roman"/><w:color w:val="231F20"/><w:spacing w:val="-6"/></w:rPr><w:t> </w:t></w:r><w:r><w:rPr><w:rFonts w:ascii="Times New Roman" w:hAnsi="Times New Roman"/><w:color w:val="231F20"/></w:rPr><w:t>y</w:t></w:r><w:r><w:rPr><w:rFonts w:ascii="Times New Roman" w:hAnsi="Times New Roman"/><w:color w:val="231F20"/><w:spacing w:val="-6"/></w:rPr><w:t> </w:t></w:r><w:r><w:rPr><w:rFonts w:ascii="Times New Roman" w:hAnsi="Times New Roman"/><w:color w:val="231F20"/></w:rPr><w:t>el</w:t></w:r><w:r><w:rPr><w:rFonts w:ascii="Times New Roman" w:hAnsi="Times New Roman"/><w:color w:val="231F20"/><w:w w:val="98"/></w:rPr><w:t> </w:t></w:r><w:r><w:rPr><w:rFonts w:ascii="Times New Roman" w:hAnsi="Times New Roman"/><w:color w:val="231F20"/></w:rPr><w:t>que cree en mí no tendrá sed</w:t></w:r><w:r><w:rPr><w:rFonts w:ascii="Times New Roman" w:hAnsi="Times New Roman"/><w:color w:val="231F20"/><w:spacing w:val="-39"/></w:rPr><w:t> </w:t></w:r><w:r><w:rPr><w:rFonts w:ascii="Times New Roman" w:hAnsi="Times New Roman"/><w:color w:val="231F20"/></w:rPr><w:t>jamás».</w:t></w:r><w:r><w:rPr><w:rFonts w:ascii="Times New Roman" w:hAnsi="Times New Roman"/></w:rPr></w:r></w:p><w:p><w:pPr><w:pStyle w:val="BodyText"/><w:spacing w:line="240" w:lineRule="auto" w:before="56"/><w:ind w:right="0"/><w:jc w:val="both"/><w:rPr><w:rFonts w:ascii="Times New Roman" w:hAnsi="Times New Roman" w:cs="Times New Roman" w:eastAsia="Times New Roman"/></w:rPr></w:pPr><w:r><w:rPr><w:rFonts w:ascii="Times New Roman" w:hAnsi="Times New Roman"/><w:color w:val="231F20"/></w:rPr><w:t>Palabra del</w:t></w:r><w:r><w:rPr><w:rFonts w:ascii="Times New Roman" w:hAnsi="Times New Roman"/><w:color w:val="231F20"/><w:spacing w:val="-22"/></w:rPr><w:t> </w:t></w:r><w:r><w:rPr><w:rFonts w:ascii="Times New Roman" w:hAnsi="Times New Roman"/><w:color w:val="231F20"/><w:spacing w:val="-3"/></w:rPr><w:t>Señor.</w:t></w:r><w:r><w:rPr><w:rFonts w:ascii="Times New Roman" w:hAnsi="Times New Roman"/><w:spacing w:val="-3"/></w:rPr></w:r></w:p><w:p><w:pPr><w:pStyle w:val="BodyText"/><w:spacing w:line="240" w:lineRule="auto" w:before="63"/><w:ind w:right="0"/><w:jc w:val="both"/><w:rPr><w:rFonts w:ascii="Times New Roman" w:hAnsi="Times New Roman" w:cs="Times New Roman" w:eastAsia="Times New Roman"/></w:rPr></w:pPr><w:r><w:rPr/><w:pict><v:shape style="position:absolute;margin-left:.128pt;margin-top:18.846729pt;width:419.39958pt;height:53.994pt;mso-position-horizontal-relative:page;mso-position-vertical-relative:paragraph;z-index:1120" type="#_x0000_t75" stroked="false"><v:imagedata r:id="rId8" o:title=""/></v:shape></w:pict></w:r><w:r><w:rPr><w:rFonts w:ascii="Times New Roman" w:hAnsi="Times New Roman"/><w:color w:val="231F20"/></w:rPr><w:t>R.</w:t></w:r><w:r><w:rPr><w:rFonts w:ascii="Times New Roman" w:hAnsi="Times New Roman"/><w:color w:val="231F20"/><w:spacing w:val="-9"/></w:rPr><w:t> </w:t></w:r><w:r><w:rPr><w:rFonts w:ascii="Times New Roman" w:hAnsi="Times New Roman"/><w:color w:val="231F20"/></w:rPr><w:t>Gloria</w:t></w:r><w:r><w:rPr><w:rFonts w:ascii="Times New Roman" w:hAnsi="Times New Roman"/><w:color w:val="231F20"/><w:spacing w:val="-9"/></w:rPr><w:t> </w:t></w:r><w:r><w:rPr><w:rFonts w:ascii="Times New Roman" w:hAnsi="Times New Roman"/><w:color w:val="231F20"/></w:rPr><w:t>a</w:t></w:r><w:r><w:rPr><w:rFonts w:ascii="Times New Roman" w:hAnsi="Times New Roman"/><w:color w:val="231F20"/><w:spacing w:val="-9"/></w:rPr><w:t> </w:t></w:r><w:r><w:rPr><w:rFonts w:ascii="Times New Roman" w:hAnsi="Times New Roman"/><w:color w:val="231F20"/></w:rPr><w:t>ti,</w:t></w:r><w:r><w:rPr><w:rFonts w:ascii="Times New Roman" w:hAnsi="Times New Roman"/><w:color w:val="231F20"/><w:spacing w:val="-9"/></w:rPr><w:t> </w:t></w:r><w:r><w:rPr><w:rFonts w:ascii="Times New Roman" w:hAnsi="Times New Roman"/><w:color w:val="231F20"/></w:rPr><w:t>Señor</w:t></w:r><w:r><w:rPr><w:rFonts w:ascii="Times New Roman" w:hAnsi="Times New Roman"/><w:color w:val="231F20"/><w:spacing w:val="-9"/></w:rPr><w:t> </w:t></w:r><w:r><w:rPr><w:rFonts w:ascii="Times New Roman" w:hAnsi="Times New Roman"/><w:color w:val="231F20"/></w:rPr><w:t>Jesús.</w:t></w:r><w:r><w:rPr><w:rFonts w:ascii="Times New Roman" w:hAnsi="Times New Roman"/></w:rPr></w:r></w:p><w:p><w:pPr><w:spacing w:line="240" w:lineRule="auto" w:before="0"/><w:rPr><w:rFonts w:ascii="Times New Roman" w:hAnsi="Times New Roman" w:cs="Times New Roman" w:eastAsia="Times New Roman"/><w:sz w:val="22"/><w:szCs w:val="22"/></w:rPr></w:pPr></w:p><w:p><w:pPr><w:spacing w:line="240" w:lineRule="auto" w:before="0"/><w:rPr><w:rFonts w:ascii="Times New Roman" w:hAnsi="Times New Roman" w:cs="Times New Roman" w:eastAsia="Times New Roman"/><w:sz w:val="22"/><w:szCs w:val="22"/></w:rPr></w:pPr></w:p><w:p><w:pPr><w:spacing w:line="240" w:lineRule="auto" w:before="0"/><w:rPr><w:rFonts w:ascii="Times New Roman" w:hAnsi="Times New Roman" w:cs="Times New Roman" w:eastAsia="Times New Roman"/><w:sz w:val="22"/><w:szCs w:val="22"/></w:rPr></w:pPr></w:p><w:p><w:pPr><w:spacing w:line="240" w:lineRule="auto" w:before="0"/><w:rPr><w:rFonts w:ascii="Times New Roman" w:hAnsi="Times New Roman" w:cs="Times New Roman" w:eastAsia="Times New Roman"/><w:sz w:val="22"/><w:szCs w:val="22"/></w:rPr></w:pPr></w:p><w:p><w:pPr><w:spacing w:line="240" w:lineRule="auto" w:before="1"/><w:rPr><w:rFonts w:ascii="Times New Roman" w:hAnsi="Times New Roman" w:cs="Times New Roman" w:eastAsia="Times New Roman"/><w:sz w:val="22"/><w:szCs w:val="22"/></w:rPr></w:pPr></w:p><w:p><w:pPr><w:pStyle w:val="BodyText"/><w:spacing w:line="260" w:lineRule="exact"/><w:ind w:left="564" w:right="565"/><w:jc w:val="both"/></w:pPr><w:r><w:rPr><w:color w:val="231F20"/></w:rPr><w:t>En su Evangelio, </w:t></w:r><w:r><w:rPr><w:color w:val="231F20"/><w:spacing w:val="-3"/></w:rPr><w:t>Juan </w:t></w:r><w:r><w:rPr><w:color w:val="231F20"/></w:rPr><w:t>tiende a utilizar los diálogos más que las narraciones.</w:t></w:r><w:r><w:rPr><w:color w:val="231F20"/><w:spacing w:val="20"/></w:rPr><w:t> </w:t></w:r><w:r><w:rPr><w:color w:val="231F20"/></w:rPr><w:t>Reúne</w:t></w:r><w:r><w:rPr><w:color w:val="231F20"/></w:rPr><w:t> a los personajes y luego recoge lo que</w:t></w:r><w:r><w:rPr><w:color w:val="231F20"/><w:spacing w:val="-20"/></w:rPr><w:t> </w:t></w:r><w:r><w:rPr><w:color w:val="231F20"/></w:rPr><w:t>dicen.</w:t></w:r><w:r><w:rPr/></w:r></w:p><w:p><w:pPr><w:pStyle w:val="BodyText"/><w:spacing w:line="260" w:lineRule="exact"/><w:ind w:left="564" w:right="563"/><w:jc w:val="both"/></w:pPr><w:r><w:rPr><w:color w:val="231F20"/></w:rPr><w:t>En este caso, la multitud tiene curiosidad por saber cómo ha llegado allí: ¿se</w:t></w:r><w:r><w:rPr><w:color w:val="231F20"/><w:spacing w:val="28"/></w:rPr><w:t> </w:t></w:r><w:r><w:rPr><w:color w:val="231F20"/></w:rPr><w:t>trata</w:t></w:r><w:r><w:rPr><w:color w:val="231F20"/></w:rPr><w:t> de otro milagro? Jesús se niega a entrar en el juego, pues sabe que están</w:t></w:r><w:r><w:rPr><w:color w:val="231F20"/><w:spacing w:val="39"/></w:rPr><w:t> </w:t></w:r><w:r><w:rPr><w:color w:val="231F20"/></w:rPr><w:t>buscando</w:t></w:r><w:r><w:rPr><w:color w:val="231F20"/></w:rPr><w:t> acontecimientos</w:t></w:r><w:r><w:rPr><w:color w:val="231F20"/><w:spacing w:val="-7"/></w:rPr><w:t> </w:t></w:r><w:r><w:rPr><w:color w:val="231F20"/></w:rPr><w:t>extraordinarios</w:t></w:r><w:r><w:rPr><w:color w:val="231F20"/><w:spacing w:val="-7"/></w:rPr><w:t> </w:t></w:r><w:r><w:rPr><w:color w:val="231F20"/></w:rPr><w:t>más</w:t></w:r><w:r><w:rPr><w:color w:val="231F20"/><w:spacing w:val="-7"/></w:rPr><w:t> </w:t></w:r><w:r><w:rPr><w:color w:val="231F20"/></w:rPr><w:t>que</w:t></w:r><w:r><w:rPr><w:color w:val="231F20"/><w:spacing w:val="-7"/></w:rPr><w:t> </w:t></w:r><w:r><w:rPr><w:color w:val="231F20"/></w:rPr><w:t>a</w:t></w:r><w:r><w:rPr><w:color w:val="231F20"/><w:spacing w:val="-7"/></w:rPr><w:t> </w:t></w:r><w:r><w:rPr><w:color w:val="231F20"/></w:rPr><w:t>él</w:t></w:r><w:r><w:rPr><w:color w:val="231F20"/><w:spacing w:val="-7"/></w:rPr><w:t> </w:t></w:r><w:r><w:rPr><w:color w:val="231F20"/></w:rPr><w:t>mismo.</w:t></w:r><w:r><w:rPr/></w:r></w:p><w:p><w:pPr><w:pStyle w:val="BodyText"/><w:spacing w:line="260" w:lineRule="exact"/><w:ind w:left="564" w:right="565"/><w:jc w:val="both"/></w:pPr><w:r><w:rPr><w:color w:val="231F20"/><w:spacing w:val="-4"/></w:rPr><w:t>Por</w:t></w:r><w:r><w:rPr><w:color w:val="231F20"/><w:spacing w:val="26"/></w:rPr><w:t> </w:t></w:r><w:r><w:rPr><w:color w:val="231F20"/></w:rPr><w:t>el</w:t></w:r><w:r><w:rPr><w:color w:val="231F20"/><w:spacing w:val="26"/></w:rPr><w:t> </w:t></w:r><w:r><w:rPr><w:color w:val="231F20"/></w:rPr><w:t>contrario,</w:t></w:r><w:r><w:rPr><w:color w:val="231F20"/><w:spacing w:val="26"/></w:rPr><w:t> </w:t></w:r><w:r><w:rPr><w:color w:val="231F20"/></w:rPr><w:t>comienza</w:t></w:r><w:r><w:rPr><w:color w:val="231F20"/><w:spacing w:val="26"/></w:rPr><w:t> </w:t></w:r><w:r><w:rPr><w:color w:val="231F20"/></w:rPr><w:t>a</w:t></w:r><w:r><w:rPr><w:color w:val="231F20"/><w:spacing w:val="26"/></w:rPr><w:t> </w:t></w:r><w:r><w:rPr><w:color w:val="231F20"/></w:rPr><w:t>poner</w:t></w:r><w:r><w:rPr><w:color w:val="231F20"/><w:spacing w:val="26"/></w:rPr><w:t> </w:t></w:r><w:r><w:rPr><w:color w:val="231F20"/></w:rPr><w:t>en</w:t></w:r><w:r><w:rPr><w:color w:val="231F20"/><w:spacing w:val="26"/></w:rPr><w:t> </w:t></w:r><w:r><w:rPr><w:color w:val="231F20"/></w:rPr><w:t>tela</w:t></w:r><w:r><w:rPr><w:color w:val="231F20"/><w:spacing w:val="26"/></w:rPr><w:t> </w:t></w:r><w:r><w:rPr><w:color w:val="231F20"/></w:rPr><w:t>de</w:t></w:r><w:r><w:rPr><w:color w:val="231F20"/><w:spacing w:val="26"/></w:rPr><w:t> </w:t></w:r><w:r><w:rPr><w:color w:val="231F20"/></w:rPr><w:t>juicio</w:t></w:r><w:r><w:rPr><w:color w:val="231F20"/><w:spacing w:val="26"/></w:rPr><w:t> </w:t></w:r><w:r><w:rPr><w:color w:val="231F20"/></w:rPr><w:t>su</w:t></w:r><w:r><w:rPr><w:color w:val="231F20"/><w:spacing w:val="26"/></w:rPr><w:t> </w:t></w:r><w:r><w:rPr><w:color w:val="231F20"/></w:rPr><w:t>actitud</w:t></w:r><w:r><w:rPr><w:color w:val="231F20"/><w:spacing w:val="26"/></w:rPr><w:t> </w:t></w:r><w:r><w:rPr><w:color w:val="231F20"/></w:rPr><w:t>respecto</w:t></w:r><w:r><w:rPr><w:color w:val="231F20"/><w:spacing w:val="26"/></w:rPr><w:t> </w:t></w:r><w:r><w:rPr><w:color w:val="231F20"/></w:rPr><w:t>a</w:t></w:r><w:r><w:rPr><w:color w:val="231F20"/><w:spacing w:val="26"/></w:rPr><w:t> </w:t></w:r><w:r><w:rPr><w:color w:val="231F20"/></w:rPr><w:t>él;</w:t></w:r><w:r><w:rPr><w:color w:val="231F20"/><w:spacing w:val="26"/></w:rPr><w:t> </w:t></w:r><w:r><w:rPr><w:color w:val="231F20"/></w:rPr><w:t>en</w:t></w:r><w:r><w:rPr><w:color w:val="231F20"/></w:rPr><w:t> realidad, no creen en él, simplemente disfrutan con el espectáculo de los</w:t></w:r><w:r><w:rPr><w:color w:val="231F20"/><w:spacing w:val="32"/></w:rPr><w:t> </w:t></w:r><w:r><w:rPr><w:color w:val="231F20"/></w:rPr><w:t>milagros,</w:t></w:r><w:r><w:rPr/></w:r></w:p><w:p><w:pPr><w:pStyle w:val="BodyText"/><w:spacing w:line="262" w:lineRule="exact" w:before="4"/><w:ind w:left="564" w:right="0"/><w:jc w:val="both"/></w:pPr><w:r><w:rPr><w:color w:val="231F20"/></w:rPr><w:t>¡sobre todo si les dan la comida</w:t></w:r><w:r><w:rPr><w:color w:val="231F20"/><w:spacing w:val="-16"/></w:rPr><w:t> </w:t></w:r><w:r><w:rPr><w:color w:val="231F20"/></w:rPr><w:t>gratis!</w:t></w:r><w:r><w:rPr/></w:r></w:p><w:p><w:pPr><w:pStyle w:val="BodyText"/><w:spacing w:line="235" w:lineRule="auto" w:before="2"/><w:ind w:left="564" w:right="565"/><w:jc w:val="both"/></w:pPr><w:r><w:rPr><w:color w:val="231F20"/></w:rPr><w:t>Jesús les pide que busquen los tesoros espirituales, no los materiales. ‘Creed en</w:t></w:r><w:r><w:rPr><w:color w:val="231F20"/><w:spacing w:val="4"/></w:rPr><w:t> </w:t></w:r><w:r><w:rPr><w:color w:val="231F20"/><w:spacing w:val="-11"/></w:rPr><w:t>mí’,</w:t></w:r><w:r><w:rPr><w:color w:val="231F20"/></w:rPr><w:t> les</w:t></w:r><w:r><w:rPr><w:color w:val="231F20"/><w:spacing w:val="-13"/></w:rPr><w:t> </w:t></w:r><w:r><w:rPr><w:color w:val="231F20"/></w:rPr><w:t>dice.</w:t></w:r><w:r><w:rPr><w:color w:val="231F20"/><w:spacing w:val="-13"/></w:rPr><w:t> </w:t></w:r><w:r><w:rPr><w:color w:val="231F20"/><w:spacing w:val="-3"/></w:rPr><w:t>Pero</w:t></w:r><w:r><w:rPr><w:color w:val="231F20"/><w:spacing w:val="-13"/></w:rPr><w:t> </w:t></w:r><w:r><w:rPr><w:color w:val="231F20"/></w:rPr><w:t>no</w:t></w:r><w:r><w:rPr><w:color w:val="231F20"/><w:spacing w:val="-13"/></w:rPr><w:t> </w:t></w:r><w:r><w:rPr><w:color w:val="231F20"/></w:rPr><w:t>les</w:t></w:r><w:r><w:rPr><w:color w:val="231F20"/><w:spacing w:val="-13"/></w:rPr><w:t> </w:t></w:r><w:r><w:rPr><w:color w:val="231F20"/></w:rPr><w:t>basta</w:t></w:r><w:r><w:rPr><w:color w:val="231F20"/><w:spacing w:val="-13"/></w:rPr><w:t> </w:t></w:r><w:r><w:rPr><w:color w:val="231F20"/></w:rPr><w:t>con</w:t></w:r><w:r><w:rPr><w:color w:val="231F20"/><w:spacing w:val="-13"/></w:rPr><w:t> </w:t></w:r><w:r><w:rPr><w:color w:val="231F20"/></w:rPr><w:t>los</w:t></w:r><w:r><w:rPr><w:color w:val="231F20"/><w:spacing w:val="-13"/></w:rPr><w:t> </w:t></w:r><w:r><w:rPr><w:color w:val="231F20"/></w:rPr><w:t>milagros</w:t></w:r><w:r><w:rPr><w:color w:val="231F20"/><w:spacing w:val="-13"/></w:rPr><w:t> </w:t></w:r><w:r><w:rPr><w:color w:val="231F20"/></w:rPr><w:t>que</w:t></w:r><w:r><w:rPr><w:color w:val="231F20"/><w:spacing w:val="-13"/></w:rPr><w:t> </w:t></w:r><w:r><w:rPr><w:color w:val="231F20"/></w:rPr><w:t>ya</w:t></w:r><w:r><w:rPr><w:color w:val="231F20"/><w:spacing w:val="-13"/></w:rPr><w:t> </w:t></w:r><w:r><w:rPr><w:color w:val="231F20"/></w:rPr><w:t>han</w:t></w:r><w:r><w:rPr><w:color w:val="231F20"/><w:spacing w:val="-13"/></w:rPr><w:t> </w:t></w:r><w:r><w:rPr><w:color w:val="231F20"/></w:rPr><w:t>visto,</w:t></w:r><w:r><w:rPr><w:color w:val="231F20"/><w:spacing w:val="-13"/></w:rPr><w:t> </w:t></w:r><w:r><w:rPr><w:color w:val="231F20"/></w:rPr><w:t>sino</w:t></w:r><w:r><w:rPr><w:color w:val="231F20"/><w:spacing w:val="-13"/></w:rPr><w:t> </w:t></w:r><w:r><w:rPr><w:color w:val="231F20"/></w:rPr><w:t>que</w:t></w:r><w:r><w:rPr><w:color w:val="231F20"/><w:spacing w:val="-13"/></w:rPr><w:t> </w:t></w:r><w:r><w:rPr><w:color w:val="231F20"/></w:rPr><w:t>piden</w:t></w:r><w:r><w:rPr><w:color w:val="231F20"/><w:spacing w:val="-13"/></w:rPr><w:t> </w:t></w:r><w:r><w:rPr><w:color w:val="231F20"/></w:rPr><w:t>otro</w:t></w:r><w:r><w:rPr><w:color w:val="231F20"/><w:spacing w:val="-13"/></w:rPr><w:t> </w:t></w:r><w:r><w:rPr><w:color w:val="231F20"/></w:rPr><w:t>más.</w:t></w:r><w:r><w:rPr/></w:r></w:p><w:p><w:pPr><w:spacing w:after="0" w:line="235" w:lineRule="auto"/><w:jc w:val="both"/><w:sectPr><w:type w:val="continuous"/><w:pgSz w:w="8400" w:h="11910"/><w:pgMar w:top="560" w:bottom="280" w:left="0" w:right="0"/></w:sectPr></w:pPr></w:p><w:p><w:pPr><w:pStyle w:val="BodyText"/><w:spacing w:line="260" w:lineRule="exact" w:before="33"/><w:ind w:right="563"/><w:jc w:val="both"/></w:pPr><w:r><w:rPr><w:color w:val="231F20"/><w:spacing w:val="-7"/></w:rPr><w:t>Tal</w:t></w:r><w:r><w:rPr><w:color w:val="231F20"/><w:spacing w:val="25"/></w:rPr><w:t> </w:t></w:r><w:r><w:rPr><w:color w:val="231F20"/></w:rPr><w:t>vez</w:t></w:r><w:r><w:rPr><w:color w:val="231F20"/><w:spacing w:val="25"/></w:rPr><w:t> </w:t></w:r><w:r><w:rPr><w:color w:val="231F20"/></w:rPr><w:t>con</w:t></w:r><w:r><w:rPr><w:color w:val="231F20"/><w:spacing w:val="25"/></w:rPr><w:t> </w:t></w:r><w:r><w:rPr><w:color w:val="231F20"/></w:rPr><w:t>la</w:t></w:r><w:r><w:rPr><w:color w:val="231F20"/><w:spacing w:val="25"/></w:rPr><w:t> </w:t></w:r><w:r><w:rPr><w:color w:val="231F20"/></w:rPr><w:t>esperanza</w:t></w:r><w:r><w:rPr><w:color w:val="231F20"/><w:spacing w:val="25"/></w:rPr><w:t> </w:t></w:r><w:r><w:rPr><w:color w:val="231F20"/></w:rPr><w:t>de</w:t></w:r><w:r><w:rPr><w:color w:val="231F20"/><w:spacing w:val="25"/></w:rPr><w:t> </w:t></w:r><w:r><w:rPr><w:color w:val="231F20"/></w:rPr><w:t>que</w:t></w:r><w:r><w:rPr><w:color w:val="231F20"/><w:spacing w:val="25"/></w:rPr><w:t> </w:t></w:r><w:r><w:rPr><w:color w:val="231F20"/></w:rPr><w:t>vuelva</w:t></w:r><w:r><w:rPr><w:color w:val="231F20"/><w:spacing w:val="25"/></w:rPr><w:t> </w:t></w:r><w:r><w:rPr><w:color w:val="231F20"/></w:rPr><w:t>a</w:t></w:r><w:r><w:rPr><w:color w:val="231F20"/><w:spacing w:val="25"/></w:rPr><w:t> </w:t></w:r><w:r><w:rPr><w:color w:val="231F20"/></w:rPr><w:t>darles</w:t></w:r><w:r><w:rPr><w:color w:val="231F20"/><w:spacing w:val="25"/></w:rPr><w:t> </w:t></w:r><w:r><w:rPr><w:color w:val="231F20"/></w:rPr><w:t>otra</w:t></w:r><w:r><w:rPr><w:color w:val="231F20"/><w:spacing w:val="25"/></w:rPr><w:t> </w:t></w:r><w:r><w:rPr><w:color w:val="231F20"/></w:rPr><w:t>comida</w:t></w:r><w:r><w:rPr><w:color w:val="231F20"/><w:spacing w:val="25"/></w:rPr><w:t> </w:t></w:r><w:r><w:rPr><w:color w:val="231F20"/></w:rPr><w:t>gratuita,</w:t></w:r><w:r><w:rPr><w:color w:val="231F20"/><w:spacing w:val="25"/></w:rPr><w:t> </w:t></w:r><w:r><w:rPr><w:color w:val="231F20"/></w:rPr><w:t>recuerdan</w:t></w:r><w:r><w:rPr><w:color w:val="231F20"/></w:rPr><w:t> como</w:t></w:r><w:r><w:rPr><w:color w:val="231F20"/><w:spacing w:val="19"/></w:rPr><w:t> </w:t></w:r><w:r><w:rPr><w:color w:val="231F20"/></w:rPr><w:t>sus</w:t></w:r><w:r><w:rPr><w:color w:val="231F20"/><w:spacing w:val="19"/></w:rPr><w:t> </w:t></w:r><w:r><w:rPr><w:color w:val="231F20"/></w:rPr><w:t>antepasados</w:t></w:r><w:r><w:rPr><w:color w:val="231F20"/><w:spacing w:val="19"/></w:rPr><w:t> </w:t></w:r><w:r><w:rPr><w:color w:val="231F20"/></w:rPr><w:t>habían</w:t></w:r><w:r><w:rPr><w:color w:val="231F20"/><w:spacing w:val="19"/></w:rPr><w:t> </w:t></w:r><w:r><w:rPr><w:color w:val="231F20"/></w:rPr><w:t>recibido</w:t></w:r><w:r><w:rPr><w:color w:val="231F20"/><w:spacing w:val="19"/></w:rPr><w:t> </w:t></w:r><w:r><w:rPr><w:color w:val="231F20"/></w:rPr><w:t>el</w:t></w:r><w:r><w:rPr><w:color w:val="231F20"/><w:spacing w:val="19"/></w:rPr><w:t> </w:t></w:r><w:r><w:rPr><w:color w:val="231F20"/></w:rPr><w:t>maná</w:t></w:r><w:r><w:rPr><w:color w:val="231F20"/><w:spacing w:val="19"/></w:rPr><w:t> </w:t></w:r><w:r><w:rPr><w:color w:val="231F20"/></w:rPr><w:t>del</w:t></w:r><w:r><w:rPr><w:color w:val="231F20"/><w:spacing w:val="19"/></w:rPr><w:t> </w:t></w:r><w:r><w:rPr><w:color w:val="231F20"/></w:rPr><w:t>cielo</w:t></w:r><w:r><w:rPr><w:color w:val="231F20"/><w:spacing w:val="19"/></w:rPr><w:t> </w:t></w:r><w:r><w:rPr><w:color w:val="231F20"/></w:rPr><w:t>(Éxodo</w:t></w:r><w:r><w:rPr><w:color w:val="231F20"/><w:spacing w:val="19"/></w:rPr><w:t> </w:t></w:r><w:r><w:rPr><w:color w:val="231F20"/></w:rPr><w:t>16.13-36).</w:t></w:r><w:r><w:rPr><w:color w:val="231F20"/><w:spacing w:val="19"/></w:rPr><w:t> </w:t></w:r><w:r><w:rPr><w:color w:val="231F20"/></w:rPr><w:t>Jesús</w:t></w:r><w:r><w:rPr><w:color w:val="231F20"/></w:rPr><w:t> les</w:t></w:r><w:r><w:rPr><w:color w:val="231F20"/><w:spacing w:val="-4"/></w:rPr><w:t> </w:t></w:r><w:r><w:rPr><w:color w:val="231F20"/></w:rPr><w:t>explica</w:t></w:r><w:r><w:rPr><w:color w:val="231F20"/><w:spacing w:val="-4"/></w:rPr><w:t> </w:t></w:r><w:r><w:rPr><w:color w:val="231F20"/></w:rPr><w:t>que</w:t></w:r><w:r><w:rPr><w:color w:val="231F20"/><w:spacing w:val="-4"/></w:rPr><w:t> </w:t></w:r><w:r><w:rPr><w:color w:val="231F20"/></w:rPr><w:t>su</w:t></w:r><w:r><w:rPr><w:color w:val="231F20"/><w:spacing w:val="-4"/></w:rPr><w:t> </w:t></w:r><w:r><w:rPr><w:color w:val="231F20"/></w:rPr><w:t>Padre</w:t></w:r><w:r><w:rPr><w:color w:val="231F20"/><w:spacing w:val="-4"/></w:rPr><w:t> </w:t></w:r><w:r><w:rPr><w:color w:val="231F20"/></w:rPr><w:t>fue</w:t></w:r><w:r><w:rPr><w:color w:val="231F20"/><w:spacing w:val="-4"/></w:rPr><w:t> </w:t></w:r><w:r><w:rPr><w:color w:val="231F20"/></w:rPr><w:t>entonces</w:t></w:r><w:r><w:rPr><w:color w:val="231F20"/><w:spacing w:val="-4"/></w:rPr><w:t> </w:t></w:r><w:r><w:rPr><w:color w:val="231F20"/></w:rPr><w:t>el</w:t></w:r><w:r><w:rPr><w:color w:val="231F20"/><w:spacing w:val="-4"/></w:rPr><w:t> </w:t></w:r><w:r><w:rPr><w:color w:val="231F20"/></w:rPr><w:t>verdadero</w:t></w:r><w:r><w:rPr><w:color w:val="231F20"/><w:spacing w:val="-4"/></w:rPr><w:t> </w:t></w:r><w:r><w:rPr><w:color w:val="231F20"/></w:rPr><w:t>origen</w:t></w:r><w:r><w:rPr><w:color w:val="231F20"/><w:spacing w:val="-4"/></w:rPr><w:t> </w:t></w:r><w:r><w:rPr><w:color w:val="231F20"/></w:rPr><w:t>del</w:t></w:r><w:r><w:rPr><w:color w:val="231F20"/><w:spacing w:val="-4"/></w:rPr><w:t> </w:t></w:r><w:r><w:rPr><w:color w:val="231F20"/></w:rPr><w:t>maná,</w:t></w:r><w:r><w:rPr><w:color w:val="231F20"/><w:spacing w:val="-4"/></w:rPr><w:t> </w:t></w:r><w:r><w:rPr><w:color w:val="231F20"/></w:rPr><w:t>pero</w:t></w:r><w:r><w:rPr><w:color w:val="231F20"/><w:spacing w:val="-4"/></w:rPr><w:t> </w:t></w:r><w:r><w:rPr><w:color w:val="231F20"/></w:rPr><w:t>que</w:t></w:r><w:r><w:rPr><w:color w:val="231F20"/><w:spacing w:val="-4"/></w:rPr><w:t> </w:t></w:r><w:r><w:rPr><w:color w:val="231F20"/></w:rPr><w:t>ahora</w:t></w:r><w:r><w:rPr><w:color w:val="231F20"/></w:rPr><w:t> tiene un pan mucho mejor que</w:t></w:r><w:r><w:rPr><w:color w:val="231F20"/><w:spacing w:val="-19"/></w:rPr><w:t> </w:t></w:r><w:r><w:rPr><w:color w:val="231F20"/></w:rPr><w:t>ofrecerles.</w:t></w:r><w:r><w:rPr/></w:r></w:p><w:p><w:pPr><w:pStyle w:val="BodyText"/><w:spacing w:line="260" w:lineRule="exact"/><w:ind w:right="563"/><w:jc w:val="both"/></w:pPr><w:r><w:rPr><w:color w:val="231F20"/></w:rPr><w:t>La</w:t></w:r><w:r><w:rPr><w:color w:val="231F20"/><w:spacing w:val="-11"/></w:rPr><w:t> </w:t></w:r><w:r><w:rPr><w:color w:val="231F20"/></w:rPr><w:t>multitud,</w:t></w:r><w:r><w:rPr><w:color w:val="231F20"/><w:spacing w:val="-11"/></w:rPr><w:t> </w:t></w:r><w:r><w:rPr><w:color w:val="231F20"/></w:rPr><w:t>deseosa</w:t></w:r><w:r><w:rPr><w:color w:val="231F20"/><w:spacing w:val="-11"/></w:rPr><w:t> </w:t></w:r><w:r><w:rPr><w:color w:val="231F20"/></w:rPr><w:t>de</w:t></w:r><w:r><w:rPr><w:color w:val="231F20"/><w:spacing w:val="-11"/></w:rPr><w:t> </w:t></w:r><w:r><w:rPr><w:color w:val="231F20"/></w:rPr><w:t>recibir</w:t></w:r><w:r><w:rPr><w:color w:val="231F20"/><w:spacing w:val="-11"/></w:rPr><w:t> </w:t></w:r><w:r><w:rPr><w:color w:val="231F20"/></w:rPr><w:t>lo</w:t></w:r><w:r><w:rPr><w:color w:val="231F20"/><w:spacing w:val="-11"/></w:rPr><w:t> </w:t></w:r><w:r><w:rPr><w:color w:val="231F20"/></w:rPr><w:t>que</w:t></w:r><w:r><w:rPr><w:color w:val="231F20"/><w:spacing w:val="-11"/></w:rPr><w:t> </w:t></w:r><w:r><w:rPr><w:color w:val="231F20"/></w:rPr><w:t>se</w:t></w:r><w:r><w:rPr><w:color w:val="231F20"/><w:spacing w:val="-11"/></w:rPr><w:t> </w:t></w:r><w:r><w:rPr><w:color w:val="231F20"/></w:rPr><w:t>le</w:t></w:r><w:r><w:rPr><w:color w:val="231F20"/><w:spacing w:val="-11"/></w:rPr><w:t> </w:t></w:r><w:r><w:rPr><w:color w:val="231F20"/></w:rPr><w:t>ofrezca,</w:t></w:r><w:r><w:rPr><w:color w:val="231F20"/><w:spacing w:val="-11"/></w:rPr><w:t> </w:t></w:r><w:r><w:rPr><w:color w:val="231F20"/></w:rPr><w:t>pide</w:t></w:r><w:r><w:rPr><w:color w:val="231F20"/><w:spacing w:val="-11"/></w:rPr><w:t> </w:t></w:r><w:r><w:rPr><w:color w:val="231F20"/></w:rPr><w:t>que</w:t></w:r><w:r><w:rPr><w:color w:val="231F20"/><w:spacing w:val="-11"/></w:rPr><w:t> </w:t></w:r><w:r><w:rPr><w:color w:val="231F20"/></w:rPr><w:t>les</w:t></w:r><w:r><w:rPr><w:color w:val="231F20"/><w:spacing w:val="-11"/></w:rPr><w:t> </w:t></w:r><w:r><w:rPr><w:color w:val="231F20"/></w:rPr><w:t>dé</w:t></w:r><w:r><w:rPr><w:color w:val="231F20"/><w:spacing w:val="-11"/></w:rPr><w:t> </w:t></w:r><w:r><w:rPr><w:color w:val="231F20"/></w:rPr><w:t>ese</w:t></w:r><w:r><w:rPr><w:color w:val="231F20"/><w:spacing w:val="-11"/></w:rPr><w:t> </w:t></w:r><w:r><w:rPr><w:color w:val="231F20"/></w:rPr><w:t>pan</w:t></w:r><w:r><w:rPr><w:color w:val="231F20"/><w:spacing w:val="-11"/></w:rPr><w:t> </w:t></w:r><w:r><w:rPr><w:color w:val="231F20"/></w:rPr><w:t>y</w:t></w:r><w:r><w:rPr><w:color w:val="231F20"/><w:spacing w:val="-11"/></w:rPr><w:t> </w:t></w:r><w:r><w:rPr><w:color w:val="231F20"/></w:rPr><w:t>Jesús</w:t></w:r><w:r><w:rPr><w:color w:val="231F20"/><w:spacing w:val="-11"/></w:rPr><w:t> </w:t></w:r><w:r><w:rPr><w:color w:val="231F20"/></w:rPr><w:t>les</w:t></w:r><w:r><w:rPr><w:color w:val="231F20"/></w:rPr><w:t> revela el misterio: él es el pan del cielo. Es capaz de satisfacer todas las</w:t></w:r><w:r><w:rPr><w:color w:val="231F20"/><w:spacing w:val="29"/></w:rPr><w:t> </w:t></w:r><w:r><w:rPr><w:color w:val="231F20"/></w:rPr><w:t>necesidades</w:t></w:r><w:r><w:rPr><w:color w:val="231F20"/></w:rPr><w:t> humanas, incluyendo las</w:t></w:r><w:r><w:rPr><w:color w:val="231F20"/><w:spacing w:val="-31"/></w:rPr><w:t> </w:t></w:r><w:r><w:rPr><w:color w:val="231F20"/></w:rPr><w:t>espirituales.</w:t></w:r><w:r><w:rPr/></w:r></w:p><w:p><w:pPr><w:pStyle w:val="BodyText"/><w:spacing w:line="260" w:lineRule="exact"/><w:ind w:right="564"/><w:jc w:val="both"/></w:pPr><w:r><w:rPr/><w:pict><v:shape style="position:absolute;margin-left:.064pt;margin-top:43.568314pt;width:419.399798pt;height:41.102pt;mso-position-horizontal-relative:page;mso-position-vertical-relative:paragraph;z-index:1144" type="#_x0000_t75" stroked="false"><v:imagedata r:id="rId9" o:title=""/></v:shape></w:pict></w:r><w:r><w:rPr><w:color w:val="231F20"/></w:rPr><w:t>Jesús</w:t></w:r><w:r><w:rPr><w:color w:val="231F20"/><w:spacing w:val="-4"/></w:rPr><w:t> </w:t></w:r><w:r><w:rPr><w:color w:val="231F20"/></w:rPr><w:t>alimentaba</w:t></w:r><w:r><w:rPr><w:color w:val="231F20"/><w:spacing w:val="-4"/></w:rPr><w:t> </w:t></w:r><w:r><w:rPr><w:color w:val="231F20"/></w:rPr><w:t>a</w:t></w:r><w:r><w:rPr><w:color w:val="231F20"/><w:spacing w:val="-4"/></w:rPr><w:t> </w:t></w:r><w:r><w:rPr><w:color w:val="231F20"/></w:rPr><w:t>la</w:t></w:r><w:r><w:rPr><w:color w:val="231F20"/><w:spacing w:val="-4"/></w:rPr><w:t> </w:t></w:r><w:r><w:rPr><w:color w:val="231F20"/></w:rPr><w:t>gente</w:t></w:r><w:r><w:rPr><w:color w:val="231F20"/><w:spacing w:val="-4"/></w:rPr><w:t> </w:t></w:r><w:r><w:rPr><w:color w:val="231F20"/></w:rPr><w:t>con</w:t></w:r><w:r><w:rPr><w:color w:val="231F20"/><w:spacing w:val="-4"/></w:rPr><w:t> </w:t></w:r><w:r><w:rPr><w:color w:val="231F20"/></w:rPr><w:t>pan</w:t></w:r><w:r><w:rPr><w:color w:val="231F20"/><w:spacing w:val="-4"/></w:rPr><w:t> </w:t></w:r><w:r><w:rPr><w:color w:val="231F20"/></w:rPr><w:t>verdadero</w:t></w:r><w:r><w:rPr><w:color w:val="231F20"/><w:spacing w:val="-4"/></w:rPr><w:t> </w:t></w:r><w:r><w:rPr><w:color w:val="231F20"/></w:rPr><w:t>como</w:t></w:r><w:r><w:rPr><w:color w:val="231F20"/><w:spacing w:val="-4"/></w:rPr><w:t> </w:t></w:r><w:r><w:rPr><w:color w:val="231F20"/></w:rPr><w:t>signo</w:t></w:r><w:r><w:rPr><w:color w:val="231F20"/><w:spacing w:val="-4"/></w:rPr><w:t> </w:t></w:r><w:r><w:rPr><w:color w:val="231F20"/></w:rPr><w:t>del</w:t></w:r><w:r><w:rPr><w:color w:val="231F20"/><w:spacing w:val="-4"/></w:rPr><w:t> </w:t></w:r><w:r><w:rPr><w:color w:val="231F20"/></w:rPr><w:t>que</w:t></w:r><w:r><w:rPr><w:color w:val="231F20"/><w:spacing w:val="-4"/></w:rPr><w:t> </w:t></w:r><w:r><w:rPr><w:color w:val="231F20"/></w:rPr><w:t>estaba</w:t></w:r><w:r><w:rPr><w:color w:val="231F20"/><w:spacing w:val="-4"/></w:rPr><w:t> </w:t></w:r><w:r><w:rPr><w:color w:val="231F20"/></w:rPr><w:t>por</w:t></w:r><w:r><w:rPr><w:color w:val="231F20"/><w:spacing w:val="-4"/></w:rPr><w:t> </w:t></w:r><w:r><w:rPr><w:color w:val="231F20"/><w:spacing w:val="-3"/></w:rPr><w:t>venir.</w:t></w:r><w:r><w:rPr><w:color w:val="231F20"/></w:rPr><w:t> </w:t></w:r><w:r><w:rPr><w:color w:val="231F20"/><w:spacing w:val="-3"/></w:rPr><w:t>Pero</w:t></w:r><w:r><w:rPr><w:color w:val="231F20"/><w:spacing w:val="18"/></w:rPr><w:t> </w:t></w:r><w:r><w:rPr><w:color w:val="231F20"/></w:rPr><w:t>el</w:t></w:r><w:r><w:rPr><w:color w:val="231F20"/><w:spacing w:val="18"/></w:rPr><w:t> </w:t></w:r><w:r><w:rPr><w:color w:val="231F20"/><w:spacing w:val="-6"/></w:rPr><w:t>‘pan’</w:t></w:r><w:r><w:rPr><w:color w:val="231F20"/><w:spacing w:val="18"/></w:rPr><w:t> </w:t></w:r><w:r><w:rPr><w:color w:val="231F20"/></w:rPr><w:t>prometido</w:t></w:r><w:r><w:rPr><w:color w:val="231F20"/><w:spacing w:val="18"/></w:rPr><w:t> </w:t></w:r><w:r><w:rPr><w:color w:val="231F20"/></w:rPr><w:t>no</w:t></w:r><w:r><w:rPr><w:color w:val="231F20"/><w:spacing w:val="18"/></w:rPr><w:t> </w:t></w:r><w:r><w:rPr><w:color w:val="231F20"/></w:rPr><w:t>sólo</w:t></w:r><w:r><w:rPr><w:color w:val="231F20"/><w:spacing w:val="18"/></w:rPr><w:t> </w:t></w:r><w:r><w:rPr><w:color w:val="231F20"/></w:rPr><w:t>elimina</w:t></w:r><w:r><w:rPr><w:color w:val="231F20"/><w:spacing w:val="18"/></w:rPr><w:t> </w:t></w:r><w:r><w:rPr><w:color w:val="231F20"/></w:rPr><w:t>el</w:t></w:r><w:r><w:rPr><w:color w:val="231F20"/><w:spacing w:val="18"/></w:rPr><w:t> </w:t></w:r><w:r><w:rPr><w:color w:val="231F20"/></w:rPr><w:t>hambre,</w:t></w:r><w:r><w:rPr><w:color w:val="231F20"/><w:spacing w:val="18"/></w:rPr><w:t> </w:t></w:r><w:r><w:rPr><w:color w:val="231F20"/></w:rPr><w:t>sino</w:t></w:r><w:r><w:rPr><w:color w:val="231F20"/><w:spacing w:val="18"/></w:rPr><w:t> </w:t></w:r><w:r><w:rPr><w:color w:val="231F20"/></w:rPr><w:t>que</w:t></w:r><w:r><w:rPr><w:color w:val="231F20"/><w:spacing w:val="18"/></w:rPr><w:t> </w:t></w:r><w:r><w:rPr><w:color w:val="231F20"/></w:rPr><w:t>proporciona</w:t></w:r><w:r><w:rPr><w:color w:val="231F20"/><w:spacing w:val="18"/></w:rPr><w:t> </w:t></w:r><w:r><w:rPr><w:color w:val="231F20"/></w:rPr><w:t>la</w:t></w:r><w:r><w:rPr><w:color w:val="231F20"/><w:spacing w:val="18"/></w:rPr><w:t> </w:t></w:r><w:r><w:rPr><w:color w:val="231F20"/></w:rPr><w:t>vida</w:t></w:r><w:r><w:rPr><w:color w:val="231F20"/></w:rPr><w:t> eterna.</w:t></w:r><w:r><w:rPr/></w:r></w:p><w:p><w:pPr><w:spacing w:line="240" w:lineRule="auto" w:before="0"/><w:rPr><w:rFonts w:ascii="Minion Pro" w:hAnsi="Minion Pro" w:cs="Minion Pro" w:eastAsia="Minion Pro"/><w:sz w:val="22"/><w:szCs w:val="22"/></w:rPr></w:pPr></w:p><w:p><w:pPr><w:spacing w:line="240" w:lineRule="auto" w:before="0"/><w:rPr><w:rFonts w:ascii="Minion Pro" w:hAnsi="Minion Pro" w:cs="Minion Pro" w:eastAsia="Minion Pro"/><w:sz w:val="22"/><w:szCs w:val="22"/></w:rPr></w:pPr></w:p><w:p><w:pPr><w:spacing w:line="240" w:lineRule="auto" w:before="0"/><w:rPr><w:rFonts w:ascii="Minion Pro" w:hAnsi="Minion Pro" w:cs="Minion Pro" w:eastAsia="Minion Pro"/><w:sz w:val="22"/><w:szCs w:val="22"/></w:rPr></w:pPr></w:p><w:p><w:pPr><w:pStyle w:val="ListParagraph"/><w:numPr><w:ilvl w:val="1"/><w:numId w:val="1"/></w:numPr><w:tabs><w:tab w:pos="782" w:val="left" w:leader="none"/></w:tabs><w:spacing w:line="260" w:lineRule="exact" w:before="186" w:after="0"/><w:ind w:left="595" w:right="593" w:firstLine="0"/><w:jc w:val="both"/><w:rPr><w:rFonts w:ascii="Minion Pro" w:hAnsi="Minion Pro" w:cs="Minion Pro" w:eastAsia="Minion Pro"/><w:sz w:val="22"/><w:szCs w:val="22"/></w:rPr></w:pPr><w:r><w:rPr><w:rFonts w:ascii="Minion Pro" w:hAnsi="Minion Pro"/><w:color w:val="231F20"/><w:sz w:val="22"/></w:rPr><w:t>El</w:t></w:r><w:r><w:rPr><w:rFonts w:ascii="Minion Pro" w:hAnsi="Minion Pro"/><w:color w:val="231F20"/><w:spacing w:val="44"/><w:sz w:val="22"/></w:rPr><w:t> </w:t></w:r><w:r><w:rPr><w:rFonts w:ascii="Minion Pro" w:hAnsi="Minion Pro"/><w:color w:val="231F20"/><w:sz w:val="22"/></w:rPr><w:t>pan</w:t></w:r><w:r><w:rPr><w:rFonts w:ascii="Minion Pro" w:hAnsi="Minion Pro"/><w:color w:val="231F20"/><w:spacing w:val="44"/><w:sz w:val="22"/></w:rPr><w:t> </w:t></w:r><w:r><w:rPr><w:rFonts w:ascii="Minion Pro" w:hAnsi="Minion Pro"/><w:color w:val="231F20"/><w:sz w:val="22"/></w:rPr><w:t>debía</w:t></w:r><w:r><w:rPr><w:rFonts w:ascii="Minion Pro" w:hAnsi="Minion Pro"/><w:color w:val="231F20"/><w:spacing w:val="44"/><w:sz w:val="22"/></w:rPr><w:t> </w:t></w:r><w:r><w:rPr><w:rFonts w:ascii="Minion Pro" w:hAnsi="Minion Pro"/><w:color w:val="231F20"/><w:sz w:val="22"/></w:rPr><w:t>de</w:t></w:r><w:r><w:rPr><w:rFonts w:ascii="Minion Pro" w:hAnsi="Minion Pro"/><w:color w:val="231F20"/><w:spacing w:val="44"/><w:sz w:val="22"/></w:rPr><w:t> </w:t></w:r><w:r><w:rPr><w:rFonts w:ascii="Minion Pro" w:hAnsi="Minion Pro"/><w:color w:val="231F20"/><w:sz w:val="22"/></w:rPr><w:t>ser</w:t></w:r><w:r><w:rPr><w:rFonts w:ascii="Minion Pro" w:hAnsi="Minion Pro"/><w:color w:val="231F20"/><w:spacing w:val="44"/><w:sz w:val="22"/></w:rPr><w:t> </w:t></w:r><w:r><w:rPr><w:rFonts w:ascii="Minion Pro" w:hAnsi="Minion Pro"/><w:color w:val="231F20"/><w:sz w:val="22"/></w:rPr><w:t>parte</w:t></w:r><w:r><w:rPr><w:rFonts w:ascii="Minion Pro" w:hAnsi="Minion Pro"/><w:color w:val="231F20"/><w:spacing w:val="44"/><w:sz w:val="22"/></w:rPr><w:t> </w:t></w:r><w:r><w:rPr><w:rFonts w:ascii="Minion Pro" w:hAnsi="Minion Pro"/><w:color w:val="231F20"/><w:sz w:val="22"/></w:rPr><w:t>habitual</w:t></w:r><w:r><w:rPr><w:rFonts w:ascii="Minion Pro" w:hAnsi="Minion Pro"/><w:color w:val="231F20"/><w:spacing w:val="44"/><w:sz w:val="22"/></w:rPr><w:t> </w:t></w:r><w:r><w:rPr><w:rFonts w:ascii="Minion Pro" w:hAnsi="Minion Pro"/><w:color w:val="231F20"/><w:sz w:val="22"/></w:rPr><w:t>de</w:t></w:r><w:r><w:rPr><w:rFonts w:ascii="Minion Pro" w:hAnsi="Minion Pro"/><w:color w:val="231F20"/><w:spacing w:val="44"/><w:sz w:val="22"/></w:rPr><w:t> </w:t></w:r><w:r><w:rPr><w:rFonts w:ascii="Minion Pro" w:hAnsi="Minion Pro"/><w:color w:val="231F20"/><w:sz w:val="22"/></w:rPr><w:t>la</w:t></w:r><w:r><w:rPr><w:rFonts w:ascii="Minion Pro" w:hAnsi="Minion Pro"/><w:color w:val="231F20"/><w:spacing w:val="44"/><w:sz w:val="22"/></w:rPr><w:t> </w:t></w:r><w:r><w:rPr><w:rFonts w:ascii="Minion Pro" w:hAnsi="Minion Pro"/><w:color w:val="231F20"/><w:sz w:val="22"/></w:rPr><w:t>alimentación</w:t></w:r><w:r><w:rPr><w:rFonts w:ascii="Minion Pro" w:hAnsi="Minion Pro"/><w:color w:val="231F20"/><w:spacing w:val="44"/><w:sz w:val="22"/></w:rPr><w:t> </w:t></w:r><w:r><w:rPr><w:rFonts w:ascii="Minion Pro" w:hAnsi="Minion Pro"/><w:color w:val="231F20"/><w:sz w:val="22"/></w:rPr><w:t>en</w:t></w:r><w:r><w:rPr><w:rFonts w:ascii="Minion Pro" w:hAnsi="Minion Pro"/><w:color w:val="231F20"/><w:spacing w:val="44"/><w:sz w:val="22"/></w:rPr><w:t> </w:t></w:r><w:r><w:rPr><w:rFonts w:ascii="Minion Pro" w:hAnsi="Minion Pro"/><w:color w:val="231F20"/><w:sz w:val="22"/></w:rPr><w:t>tiempos</w:t></w:r><w:r><w:rPr><w:rFonts w:ascii="Minion Pro" w:hAnsi="Minion Pro"/><w:color w:val="231F20"/><w:spacing w:val="44"/><w:sz w:val="22"/></w:rPr><w:t> </w:t></w:r><w:r><w:rPr><w:rFonts w:ascii="Minion Pro" w:hAnsi="Minion Pro"/><w:color w:val="231F20"/><w:sz w:val="22"/></w:rPr><w:t>de</w:t></w:r><w:r><w:rPr><w:rFonts w:ascii="Minion Pro" w:hAnsi="Minion Pro"/><w:color w:val="231F20"/><w:spacing w:val="44"/><w:sz w:val="22"/></w:rPr><w:t> </w:t></w:r><w:r><w:rPr><w:rFonts w:ascii="Minion Pro" w:hAnsi="Minion Pro"/><w:color w:val="231F20"/><w:sz w:val="22"/></w:rPr><w:t>Jesús.</w:t></w:r><w:r><w:rPr><w:rFonts w:ascii="Minion Pro" w:hAnsi="Minion Pro"/><w:color w:val="231F20"/><w:sz w:val="22"/></w:rPr><w:t> Considera qué importancia tiene Jesús en tu dieta diaria. Si tienen posibilidad,</w:t></w:r><w:r><w:rPr><w:rFonts w:ascii="Minion Pro" w:hAnsi="Minion Pro"/><w:color w:val="231F20"/><w:spacing w:val="4"/><w:sz w:val="22"/></w:rPr><w:t> </w:t></w:r><w:r><w:rPr><w:rFonts w:ascii="Minion Pro" w:hAnsi="Minion Pro"/><w:color w:val="231F20"/><w:sz w:val="22"/></w:rPr><w:t>la</w:t></w:r><w:r><w:rPr><w:rFonts w:ascii="Minion Pro" w:hAnsi="Minion Pro"/><w:color w:val="231F20"/><w:sz w:val="22"/></w:rPr><w:t> mayor parte de las personas no se limita a comer o beber una sola vez al día.</w:t></w:r><w:r><w:rPr><w:rFonts w:ascii="Minion Pro" w:hAnsi="Minion Pro"/><w:color w:val="231F20"/><w:spacing w:val="14"/><w:sz w:val="22"/></w:rPr><w:t> </w:t></w:r><w:r><w:rPr><w:rFonts w:ascii="Minion Pro" w:hAnsi="Minion Pro"/><w:color w:val="231F20"/><w:spacing w:val="-3"/><w:sz w:val="22"/></w:rPr><w:t>¿Por</w:t></w:r><w:r><w:rPr><w:rFonts w:ascii="Minion Pro" w:hAnsi="Minion Pro"/><w:color w:val="231F20"/><w:sz w:val="22"/></w:rPr><w:t> qué ha de ser distinto esto en el </w:t></w:r><w:r><w:rPr><w:rFonts w:ascii="Minion Pro" w:hAnsi="Minion Pro"/><w:color w:val="231F20"/><w:spacing w:val="-3"/><w:sz w:val="22"/></w:rPr><w:t>ámbito </w:t></w:r><w:r><w:rPr><w:rFonts w:ascii="Minion Pro" w:hAnsi="Minion Pro"/><w:color w:val="231F20"/><w:sz w:val="22"/></w:rPr><w:t>espiritual?</w:t></w:r><w:r><w:rPr><w:rFonts w:ascii="Minion Pro" w:hAnsi="Minion Pro"/><w:sz w:val="22"/></w:rPr></w:r></w:p><w:p><w:pPr><w:pStyle w:val="ListParagraph"/><w:numPr><w:ilvl w:val="1"/><w:numId w:val="1"/></w:numPr><w:tabs><w:tab w:pos="759" w:val="left" w:leader="none"/></w:tabs><w:spacing w:line="260" w:lineRule="exact" w:before="56" w:after="0"/><w:ind w:left="595" w:right="592" w:firstLine="0"/><w:jc w:val="both"/><w:rPr><w:rFonts w:ascii="Minion Pro" w:hAnsi="Minion Pro" w:cs="Minion Pro" w:eastAsia="Minion Pro"/><w:sz w:val="22"/><w:szCs w:val="22"/></w:rPr></w:pPr><w:r><w:rPr/><w:pict><v:shape style="position:absolute;margin-left:.128pt;margin-top:47.808613pt;width:419.39958pt;height:41.103pt;mso-position-horizontal-relative:page;mso-position-vertical-relative:paragraph;z-index:1168" type="#_x0000_t75" stroked="false"><v:imagedata r:id="rId10" o:title=""/></v:shape></w:pict></w:r><w:r><w:rPr><w:rFonts w:ascii="Minion Pro" w:hAnsi="Minion Pro"/><w:color w:val="231F20"/><w:sz w:val="22"/></w:rPr><w:t>La</w:t></w:r><w:r><w:rPr><w:rFonts w:ascii="Minion Pro" w:hAnsi="Minion Pro"/><w:color w:val="231F20"/><w:spacing w:val="19"/><w:sz w:val="22"/></w:rPr><w:t> </w:t></w:r><w:r><w:rPr><w:rFonts w:ascii="Minion Pro" w:hAnsi="Minion Pro"/><w:color w:val="231F20"/><w:sz w:val="22"/></w:rPr><w:t>multitud</w:t></w:r><w:r><w:rPr><w:rFonts w:ascii="Minion Pro" w:hAnsi="Minion Pro"/><w:color w:val="231F20"/><w:spacing w:val="19"/><w:sz w:val="22"/></w:rPr><w:t> </w:t></w:r><w:r><w:rPr><w:rFonts w:ascii="Minion Pro" w:hAnsi="Minion Pro"/><w:color w:val="231F20"/><w:sz w:val="22"/></w:rPr><w:t>se</w:t></w:r><w:r><w:rPr><w:rFonts w:ascii="Minion Pro" w:hAnsi="Minion Pro"/><w:color w:val="231F20"/><w:spacing w:val="19"/><w:sz w:val="22"/></w:rPr><w:t> </w:t></w:r><w:r><w:rPr><w:rFonts w:ascii="Minion Pro" w:hAnsi="Minion Pro"/><w:color w:val="231F20"/><w:sz w:val="22"/></w:rPr><w:t>sentía</w:t></w:r><w:r><w:rPr><w:rFonts w:ascii="Minion Pro" w:hAnsi="Minion Pro"/><w:color w:val="231F20"/><w:spacing w:val="19"/><w:sz w:val="22"/></w:rPr><w:t> </w:t></w:r><w:r><w:rPr><w:rFonts w:ascii="Minion Pro" w:hAnsi="Minion Pro"/><w:color w:val="231F20"/><w:sz w:val="22"/></w:rPr><w:t>satisfecha</w:t></w:r><w:r><w:rPr><w:rFonts w:ascii="Minion Pro" w:hAnsi="Minion Pro"/><w:color w:val="231F20"/><w:spacing w:val="19"/><w:sz w:val="22"/></w:rPr><w:t> </w:t></w:r><w:r><w:rPr><w:rFonts w:ascii="Minion Pro" w:hAnsi="Minion Pro"/><w:color w:val="231F20"/><w:sz w:val="22"/></w:rPr><w:t>con</w:t></w:r><w:r><w:rPr><w:rFonts w:ascii="Minion Pro" w:hAnsi="Minion Pro"/><w:color w:val="231F20"/><w:spacing w:val="19"/><w:sz w:val="22"/></w:rPr><w:t> </w:t></w:r><w:r><w:rPr><w:rFonts w:ascii="Minion Pro" w:hAnsi="Minion Pro"/><w:color w:val="231F20"/><w:sz w:val="22"/></w:rPr><w:t>el</w:t></w:r><w:r><w:rPr><w:rFonts w:ascii="Minion Pro" w:hAnsi="Minion Pro"/><w:color w:val="231F20"/><w:spacing w:val="19"/><w:sz w:val="22"/></w:rPr><w:t> </w:t></w:r><w:r><w:rPr><w:rFonts w:ascii="Minion Pro" w:hAnsi="Minion Pro"/><w:color w:val="231F20"/><w:sz w:val="22"/></w:rPr><w:t>pan</w:t></w:r><w:r><w:rPr><w:rFonts w:ascii="Minion Pro" w:hAnsi="Minion Pro"/><w:color w:val="231F20"/><w:spacing w:val="19"/><w:sz w:val="22"/></w:rPr><w:t> </w:t></w:r><w:r><w:rPr><w:rFonts w:ascii="Minion Pro" w:hAnsi="Minion Pro"/><w:color w:val="231F20"/><w:sz w:val="22"/></w:rPr><w:t>físico,</w:t></w:r><w:r><w:rPr><w:rFonts w:ascii="Minion Pro" w:hAnsi="Minion Pro"/><w:color w:val="231F20"/><w:spacing w:val="19"/><w:sz w:val="22"/></w:rPr><w:t> </w:t></w:r><w:r><w:rPr><w:rFonts w:ascii="Minion Pro" w:hAnsi="Minion Pro"/><w:color w:val="231F20"/><w:spacing w:val="-3"/><w:sz w:val="22"/></w:rPr><w:t>Pero</w:t></w:r><w:r><w:rPr><w:rFonts w:ascii="Minion Pro" w:hAnsi="Minion Pro"/><w:color w:val="231F20"/><w:spacing w:val="19"/><w:sz w:val="22"/></w:rPr><w:t> </w:t></w:r><w:r><w:rPr><w:rFonts w:ascii="Minion Pro" w:hAnsi="Minion Pro"/><w:color w:val="231F20"/><w:sz w:val="22"/></w:rPr><w:t>Jesús</w:t></w:r><w:r><w:rPr><w:rFonts w:ascii="Minion Pro" w:hAnsi="Minion Pro"/><w:color w:val="231F20"/><w:spacing w:val="19"/><w:sz w:val="22"/></w:rPr><w:t> </w:t></w:r><w:r><w:rPr><w:rFonts w:ascii="Minion Pro" w:hAnsi="Minion Pro"/><w:color w:val="231F20"/><w:sz w:val="22"/></w:rPr><w:t>tenía</w:t></w:r><w:r><w:rPr><w:rFonts w:ascii="Minion Pro" w:hAnsi="Minion Pro"/><w:color w:val="231F20"/><w:spacing w:val="19"/><w:sz w:val="22"/></w:rPr><w:t> </w:t></w:r><w:r><w:rPr><w:rFonts w:ascii="Minion Pro" w:hAnsi="Minion Pro"/><w:color w:val="231F20"/><w:sz w:val="22"/></w:rPr><w:t>mucho</w:t></w:r><w:r><w:rPr><w:rFonts w:ascii="Minion Pro" w:hAnsi="Minion Pro"/><w:color w:val="231F20"/><w:spacing w:val="19"/><w:sz w:val="22"/></w:rPr><w:t> </w:t></w:r><w:r><w:rPr><w:rFonts w:ascii="Minion Pro" w:hAnsi="Minion Pro"/><w:color w:val="231F20"/><w:sz w:val="22"/></w:rPr><w:t>más</w:t></w:r><w:r><w:rPr><w:rFonts w:ascii="Minion Pro" w:hAnsi="Minion Pro"/><w:color w:val="231F20"/><w:sz w:val="22"/></w:rPr><w:t> que</w:t></w:r><w:r><w:rPr><w:rFonts w:ascii="Minion Pro" w:hAnsi="Minion Pro"/><w:color w:val="231F20"/><w:spacing w:val="17"/><w:sz w:val="22"/></w:rPr><w:t> </w:t></w:r><w:r><w:rPr><w:rFonts w:ascii="Minion Pro" w:hAnsi="Minion Pro"/><w:color w:val="231F20"/><w:sz w:val="22"/></w:rPr><w:t>ofrecerles.</w:t></w:r><w:r><w:rPr><w:rFonts w:ascii="Minion Pro" w:hAnsi="Minion Pro"/><w:color w:val="231F20"/><w:spacing w:val="17"/><w:sz w:val="22"/></w:rPr><w:t> </w:t></w:r><w:r><w:rPr><w:rFonts w:ascii="Minion Pro" w:hAnsi="Minion Pro"/><w:color w:val="231F20"/><w:sz w:val="22"/></w:rPr><w:t>Considera</w:t></w:r><w:r><w:rPr><w:rFonts w:ascii="Minion Pro" w:hAnsi="Minion Pro"/><w:color w:val="231F20"/><w:spacing w:val="17"/><w:sz w:val="22"/></w:rPr><w:t> </w:t></w:r><w:r><w:rPr><w:rFonts w:ascii="Minion Pro" w:hAnsi="Minion Pro"/><w:color w:val="231F20"/><w:sz w:val="22"/></w:rPr><w:t>si</w:t></w:r><w:r><w:rPr><w:rFonts w:ascii="Minion Pro" w:hAnsi="Minion Pro"/><w:color w:val="231F20"/><w:spacing w:val="17"/><w:sz w:val="22"/></w:rPr><w:t> </w:t></w:r><w:r><w:rPr><w:rFonts w:ascii="Minion Pro" w:hAnsi="Minion Pro"/><w:color w:val="231F20"/><w:sz w:val="22"/></w:rPr><w:t>te</w:t></w:r><w:r><w:rPr><w:rFonts w:ascii="Minion Pro" w:hAnsi="Minion Pro"/><w:color w:val="231F20"/><w:spacing w:val="17"/><w:sz w:val="22"/></w:rPr><w:t> </w:t></w:r><w:r><w:rPr><w:rFonts w:ascii="Minion Pro" w:hAnsi="Minion Pro"/><w:color w:val="231F20"/><w:sz w:val="22"/></w:rPr><w:t>conformas</w:t></w:r><w:r><w:rPr><w:rFonts w:ascii="Minion Pro" w:hAnsi="Minion Pro"/><w:color w:val="231F20"/><w:spacing w:val="17"/><w:sz w:val="22"/></w:rPr><w:t> </w:t></w:r><w:r><w:rPr><w:rFonts w:ascii="Minion Pro" w:hAnsi="Minion Pro"/><w:color w:val="231F20"/><w:sz w:val="22"/></w:rPr><w:t>con</w:t></w:r><w:r><w:rPr><w:rFonts w:ascii="Minion Pro" w:hAnsi="Minion Pro"/><w:color w:val="231F20"/><w:spacing w:val="17"/><w:sz w:val="22"/></w:rPr><w:t> </w:t></w:r><w:r><w:rPr><w:rFonts w:ascii="Minion Pro" w:hAnsi="Minion Pro"/><w:color w:val="231F20"/><w:sz w:val="22"/></w:rPr><w:t>menos</w:t></w:r><w:r><w:rPr><w:rFonts w:ascii="Minion Pro" w:hAnsi="Minion Pro"/><w:color w:val="231F20"/><w:spacing w:val="17"/><w:sz w:val="22"/></w:rPr><w:t> </w:t></w:r><w:r><w:rPr><w:rFonts w:ascii="Minion Pro" w:hAnsi="Minion Pro"/><w:color w:val="231F20"/><w:sz w:val="22"/></w:rPr><w:t>de</w:t></w:r><w:r><w:rPr><w:rFonts w:ascii="Minion Pro" w:hAnsi="Minion Pro"/><w:color w:val="231F20"/><w:spacing w:val="17"/><w:sz w:val="22"/></w:rPr><w:t> </w:t></w:r><w:r><w:rPr><w:rFonts w:ascii="Minion Pro" w:hAnsi="Minion Pro"/><w:color w:val="231F20"/><w:sz w:val="22"/></w:rPr><w:t>lo</w:t></w:r><w:r><w:rPr><w:rFonts w:ascii="Minion Pro" w:hAnsi="Minion Pro"/><w:color w:val="231F20"/><w:spacing w:val="17"/><w:sz w:val="22"/></w:rPr><w:t> </w:t></w:r><w:r><w:rPr><w:rFonts w:ascii="Minion Pro" w:hAnsi="Minion Pro"/><w:color w:val="231F20"/><w:sz w:val="22"/></w:rPr><w:t>que</w:t></w:r><w:r><w:rPr><w:rFonts w:ascii="Minion Pro" w:hAnsi="Minion Pro"/><w:color w:val="231F20"/><w:spacing w:val="17"/><w:sz w:val="22"/></w:rPr><w:t> </w:t></w:r><w:r><w:rPr><w:rFonts w:ascii="Minion Pro" w:hAnsi="Minion Pro"/><w:color w:val="231F20"/><w:sz w:val="22"/></w:rPr><w:t>Jesús</w:t></w:r><w:r><w:rPr><w:rFonts w:ascii="Minion Pro" w:hAnsi="Minion Pro"/><w:color w:val="231F20"/><w:spacing w:val="17"/><w:sz w:val="22"/></w:rPr><w:t> </w:t></w:r><w:r><w:rPr><w:rFonts w:ascii="Minion Pro" w:hAnsi="Minion Pro"/><w:color w:val="231F20"/><w:sz w:val="22"/></w:rPr><w:t>quiere</w:t></w:r><w:r><w:rPr><w:rFonts w:ascii="Minion Pro" w:hAnsi="Minion Pro"/><w:color w:val="231F20"/><w:spacing w:val="17"/><w:sz w:val="22"/></w:rPr><w:t> </w:t></w:r><w:r><w:rPr><w:rFonts w:ascii="Minion Pro" w:hAnsi="Minion Pro"/><w:color w:val="231F20"/><w:sz w:val="22"/></w:rPr><w:t>que</w:t></w:r><w:r><w:rPr><w:rFonts w:ascii="Minion Pro" w:hAnsi="Minion Pro"/><w:color w:val="231F20"/><w:sz w:val="22"/></w:rPr><w:t> experimentes en tu relación con</w:t></w:r><w:r><w:rPr><w:rFonts w:ascii="Minion Pro" w:hAnsi="Minion Pro"/><w:color w:val="231F20"/><w:spacing w:val="-2"/><w:sz w:val="22"/></w:rPr><w:t> </w:t></w:r><w:r><w:rPr><w:rFonts w:ascii="Minion Pro" w:hAnsi="Minion Pro"/><w:color w:val="231F20"/><w:sz w:val="22"/></w:rPr><w:t>él.</w:t></w:r><w:r><w:rPr><w:rFonts w:ascii="Minion Pro" w:hAnsi="Minion Pro"/><w:sz w:val="22"/></w:rPr></w:r></w:p><w:p><w:pPr><w:spacing w:line="240" w:lineRule="auto" w:before="0"/><w:rPr><w:rFonts w:ascii="Minion Pro" w:hAnsi="Minion Pro" w:cs="Minion Pro" w:eastAsia="Minion Pro"/><w:sz w:val="22"/><w:szCs w:val="22"/></w:rPr></w:pPr></w:p><w:p><w:pPr><w:spacing w:line="240" w:lineRule="auto" w:before="0"/><w:rPr><w:rFonts w:ascii="Minion Pro" w:hAnsi="Minion Pro" w:cs="Minion Pro" w:eastAsia="Minion Pro"/><w:sz w:val="22"/><w:szCs w:val="22"/></w:rPr></w:pPr></w:p><w:p><w:pPr><w:spacing w:line="240" w:lineRule="auto" w:before="0"/><w:rPr><w:rFonts w:ascii="Minion Pro" w:hAnsi="Minion Pro" w:cs="Minion Pro" w:eastAsia="Minion Pro"/><w:sz w:val="22"/><w:szCs w:val="22"/></w:rPr></w:pPr></w:p><w:p><w:pPr><w:spacing w:line="240" w:lineRule="auto" w:before="12"/><w:rPr><w:rFonts w:ascii="Minion Pro" w:hAnsi="Minion Pro" w:cs="Minion Pro" w:eastAsia="Minion Pro"/><w:sz w:val="17"/><w:szCs w:val="17"/></w:rPr></w:pPr></w:p><w:p><w:pPr><w:pStyle w:val="BodyText"/><w:spacing w:line="260" w:lineRule="exact"/><w:ind w:left="596" w:right="591"/><w:jc w:val="both"/></w:pPr><w:r><w:rPr><w:color w:val="231F20"/></w:rPr><w:t>Utiliza el Salmo 78, que es una hermosa meditación sobre la relación de Dios</w:t></w:r><w:r><w:rPr><w:color w:val="231F20"/><w:spacing w:val="1"/></w:rPr><w:t> </w:t></w:r><w:r><w:rPr><w:color w:val="231F20"/></w:rPr><w:t>con</w:t></w:r><w:r><w:rPr><w:color w:val="231F20"/></w:rPr><w:t> nosotros,</w:t></w:r><w:r><w:rPr><w:color w:val="231F20"/><w:spacing w:val="10"/></w:rPr><w:t> </w:t></w:r><w:r><w:rPr><w:color w:val="231F20"/></w:rPr><w:t>como</w:t></w:r><w:r><w:rPr><w:color w:val="231F20"/><w:spacing w:val="10"/></w:rPr><w:t> </w:t></w:r><w:r><w:rPr><w:color w:val="231F20"/></w:rPr><w:t>oración</w:t></w:r><w:r><w:rPr><w:color w:val="231F20"/><w:spacing w:val="10"/></w:rPr><w:t> </w:t></w:r><w:r><w:rPr><w:color w:val="231F20"/></w:rPr><w:t>a</w:t></w:r><w:r><w:rPr><w:color w:val="231F20"/><w:spacing w:val="10"/></w:rPr><w:t> </w:t></w:r><w:r><w:rPr><w:color w:val="231F20"/></w:rPr><w:t>lo</w:t></w:r><w:r><w:rPr><w:color w:val="231F20"/><w:spacing w:val="10"/></w:rPr><w:t> </w:t></w:r><w:r><w:rPr><w:color w:val="231F20"/></w:rPr><w:t>largo</w:t></w:r><w:r><w:rPr><w:color w:val="231F20"/><w:spacing w:val="10"/></w:rPr><w:t> </w:t></w:r><w:r><w:rPr><w:color w:val="231F20"/></w:rPr><w:t>de</w:t></w:r><w:r><w:rPr><w:color w:val="231F20"/><w:spacing w:val="10"/></w:rPr><w:t> </w:t></w:r><w:r><w:rPr><w:color w:val="231F20"/></w:rPr><w:t>toda</w:t></w:r><w:r><w:rPr><w:color w:val="231F20"/><w:spacing w:val="10"/></w:rPr><w:t> </w:t></w:r><w:r><w:rPr><w:color w:val="231F20"/></w:rPr><w:t>esta</w:t></w:r><w:r><w:rPr><w:color w:val="231F20"/><w:spacing w:val="10"/></w:rPr><w:t> </w:t></w:r><w:r><w:rPr><w:color w:val="231F20"/></w:rPr><w:t>semana.</w:t></w:r><w:r><w:rPr><w:color w:val="231F20"/><w:spacing w:val="10"/></w:rPr><w:t> </w:t></w:r><w:r><w:rPr><w:color w:val="231F20"/></w:rPr><w:t>Piensa</w:t></w:r><w:r><w:rPr><w:color w:val="231F20"/><w:spacing w:val="10"/></w:rPr><w:t> </w:t></w:r><w:r><w:rPr><w:color w:val="231F20"/></w:rPr><w:t>en</w:t></w:r><w:r><w:rPr><w:color w:val="231F20"/><w:spacing w:val="10"/></w:rPr><w:t> </w:t></w:r><w:r><w:rPr><w:color w:val="231F20"/></w:rPr><w:t>lo</w:t></w:r><w:r><w:rPr><w:color w:val="231F20"/><w:spacing w:val="10"/></w:rPr><w:t> </w:t></w:r><w:r><w:rPr><w:color w:val="231F20"/></w:rPr><w:t>que</w:t></w:r><w:r><w:rPr><w:color w:val="231F20"/><w:spacing w:val="10"/></w:rPr><w:t> </w:t></w:r><w:r><w:rPr><w:color w:val="231F20"/></w:rPr><w:t>Dios</w:t></w:r><w:r><w:rPr><w:color w:val="231F20"/><w:spacing w:val="10"/></w:rPr><w:t> </w:t></w:r><w:r><w:rPr><w:color w:val="231F20"/></w:rPr><w:t>ha</w:t></w:r><w:r><w:rPr><w:color w:val="231F20"/></w:rPr><w:t> realizado</w:t></w:r><w:r><w:rPr><w:color w:val="231F20"/><w:spacing w:val="-8"/></w:rPr><w:t> </w:t></w:r><w:r><w:rPr><w:color w:val="231F20"/></w:rPr><w:t>en</w:t></w:r><w:r><w:rPr><w:color w:val="231F20"/><w:spacing w:val="-8"/></w:rPr><w:t> </w:t></w:r><w:r><w:rPr><w:color w:val="231F20"/></w:rPr><w:t>tu</w:t></w:r><w:r><w:rPr><w:color w:val="231F20"/><w:spacing w:val="-8"/></w:rPr><w:t> </w:t></w:r><w:r><w:rPr><w:color w:val="231F20"/></w:rPr><w:t>vida</w:t></w:r><w:r><w:rPr><w:color w:val="231F20"/><w:spacing w:val="-8"/></w:rPr><w:t> </w:t></w:r><w:r><w:rPr><w:color w:val="231F20"/></w:rPr><w:t>y</w:t></w:r><w:r><w:rPr><w:color w:val="231F20"/><w:spacing w:val="-8"/></w:rPr><w:t> </w:t></w:r><w:r><w:rPr><w:color w:val="231F20"/></w:rPr><w:t>añade</w:t></w:r><w:r><w:rPr><w:color w:val="231F20"/><w:spacing w:val="-8"/></w:rPr><w:t> </w:t></w:r><w:r><w:rPr><w:color w:val="231F20"/></w:rPr><w:t>tus</w:t></w:r><w:r><w:rPr><w:color w:val="231F20"/><w:spacing w:val="-8"/></w:rPr><w:t> </w:t></w:r><w:r><w:rPr><w:color w:val="231F20"/></w:rPr><w:t>propias</w:t></w:r><w:r><w:rPr><w:color w:val="231F20"/><w:spacing w:val="-8"/></w:rPr><w:t> </w:t></w:r><w:r><w:rPr><w:color w:val="231F20"/></w:rPr><w:t>palabras</w:t></w:r><w:r><w:rPr><w:color w:val="231F20"/><w:spacing w:val="-8"/></w:rPr><w:t> </w:t></w:r><w:r><w:rPr><w:color w:val="231F20"/></w:rPr><w:t>de</w:t></w:r><w:r><w:rPr><w:color w:val="231F20"/><w:spacing w:val="-8"/></w:rPr><w:t> </w:t></w:r><w:r><w:rPr><w:color w:val="231F20"/></w:rPr><w:t>agradecimiento.</w:t></w:r><w:r><w:rPr><w:color w:val="231F20"/><w:spacing w:val="-8"/></w:rPr><w:t> </w:t></w:r><w:r><w:rPr><w:color w:val="231F20"/><w:spacing w:val="-3"/></w:rPr><w:t>No</w:t></w:r><w:r><w:rPr><w:color w:val="231F20"/><w:spacing w:val="-8"/></w:rPr><w:t> </w:t></w:r><w:r><w:rPr><w:color w:val="231F20"/></w:rPr><w:t>tienen</w:t></w:r><w:r><w:rPr><w:color w:val="231F20"/><w:spacing w:val="-8"/></w:rPr><w:t> </w:t></w:r><w:r><w:rPr><w:color w:val="231F20"/></w:rPr><w:t>por</w:t></w:r><w:r><w:rPr><w:color w:val="231F20"/></w:rPr><w:t> qué ser palabras bonitas, sino algo que te </w:t></w:r><w:r><w:rPr><w:color w:val="231F20"/><w:spacing w:val="-3"/></w:rPr><w:t>brote </w:t></w:r><w:r><w:rPr><w:color w:val="231F20"/></w:rPr><w:t>del</w:t></w:r><w:r><w:rPr><w:color w:val="231F20"/><w:spacing w:val="-18"/></w:rPr><w:t> </w:t></w:r><w:r><w:rPr><w:color w:val="231F20"/></w:rPr><w:t>corazón.</w:t></w:r><w:r><w:rPr/></w:r></w:p><w:p><w:pPr><w:pStyle w:val="BodyText"/><w:spacing w:line="260" w:lineRule="exact"/><w:ind w:left="596" w:right="592"/><w:jc w:val="both"/></w:pPr><w:r><w:rPr/><w:pict><v:shape style="position:absolute;margin-left:.128pt;margin-top:30.534594pt;width:419.39958pt;height:43.937pt;mso-position-horizontal-relative:page;mso-position-vertical-relative:paragraph;z-index:1192" type="#_x0000_t75" stroked="false"><v:imagedata r:id="rId11" o:title=""/></v:shape></w:pict></w:r><w:r><w:rPr><w:color w:val="231F20"/></w:rPr><w:t>Esta semana, cada vez que te comas un trozo de pan, dale gracias a Dios con</w:t></w:r><w:r><w:rPr><w:color w:val="231F20"/><w:spacing w:val="21"/></w:rPr><w:t> </w:t></w:r><w:r><w:rPr><w:color w:val="231F20"/></w:rPr><w:t>una</w:t></w:r><w:r><w:rPr><w:color w:val="231F20"/></w:rPr><w:t> oración por habernos enviado a Jesús, pan de</w:t></w:r><w:r><w:rPr><w:color w:val="231F20"/><w:spacing w:val="-24"/></w:rPr><w:t> </w:t></w:r><w:r><w:rPr><w:color w:val="231F20"/></w:rPr><w:t>vida.</w:t></w:r><w:r><w:rPr/></w:r></w:p><w:p><w:pPr><w:spacing w:line="240" w:lineRule="auto" w:before="0"/><w:rPr><w:rFonts w:ascii="Minion Pro" w:hAnsi="Minion Pro" w:cs="Minion Pro" w:eastAsia="Minion Pro"/><w:sz w:val="22"/><w:szCs w:val="22"/></w:rPr></w:pPr></w:p><w:p><w:pPr><w:spacing w:line="240" w:lineRule="auto" w:before="0"/><w:rPr><w:rFonts w:ascii="Minion Pro" w:hAnsi="Minion Pro" w:cs="Minion Pro" w:eastAsia="Minion Pro"/><w:sz w:val="22"/><w:szCs w:val="22"/></w:rPr></w:pPr></w:p><w:p><w:pPr><w:spacing w:line="240" w:lineRule="auto" w:before="0"/><w:rPr><w:rFonts w:ascii="Minion Pro" w:hAnsi="Minion Pro" w:cs="Minion Pro" w:eastAsia="Minion Pro"/><w:sz w:val="22"/><w:szCs w:val="22"/></w:rPr></w:pPr></w:p><w:p><w:pPr><w:spacing w:line="240" w:lineRule="auto" w:before="1"/><w:rPr><w:rFonts w:ascii="Minion Pro" w:hAnsi="Minion Pro" w:cs="Minion Pro" w:eastAsia="Minion Pro"/><w:sz w:val="19"/><w:szCs w:val="19"/></w:rPr></w:pPr></w:p><w:p><w:pPr><w:pStyle w:val="BodyText"/><w:spacing w:line="260" w:lineRule="exact"/><w:ind w:left="595" w:right="592"/><w:jc w:val="both"/></w:pPr><w:r><w:rPr><w:color w:val="231F20"/></w:rPr><w:t>El</w:t></w:r><w:r><w:rPr><w:color w:val="231F20"/><w:spacing w:val="17"/></w:rPr><w:t> </w:t></w:r><w:r><w:rPr><w:color w:val="231F20"/></w:rPr><w:t>comienzo</w:t></w:r><w:r><w:rPr><w:color w:val="231F20"/><w:spacing w:val="17"/></w:rPr><w:t> </w:t></w:r><w:r><w:rPr><w:color w:val="231F20"/></w:rPr><w:t>de</w:t></w:r><w:r><w:rPr><w:color w:val="231F20"/><w:spacing w:val="17"/></w:rPr><w:t> </w:t></w:r><w:r><w:rPr><w:color w:val="231F20"/></w:rPr><w:t>Éxodo</w:t></w:r><w:r><w:rPr><w:color w:val="231F20"/><w:spacing w:val="17"/></w:rPr><w:t> </w:t></w:r><w:r><w:rPr><w:color w:val="231F20"/></w:rPr><w:t>16.2-4</w:t></w:r><w:r><w:rPr><w:color w:val="231F20"/><w:spacing w:val="17"/></w:rPr><w:t> </w:t></w:r><w:r><w:rPr><w:color w:val="231F20"/></w:rPr><w:t>nos</w:t></w:r><w:r><w:rPr><w:color w:val="231F20"/><w:spacing w:val="17"/></w:rPr><w:t> </w:t></w:r><w:r><w:rPr><w:color w:val="231F20"/></w:rPr><w:t>presenta</w:t></w:r><w:r><w:rPr><w:color w:val="231F20"/><w:spacing w:val="17"/></w:rPr><w:t> </w:t></w:r><w:r><w:rPr><w:color w:val="231F20"/></w:rPr><w:t>a</w:t></w:r><w:r><w:rPr><w:color w:val="231F20"/><w:spacing w:val="17"/></w:rPr><w:t> </w:t></w:r><w:r><w:rPr><w:color w:val="231F20"/></w:rPr><w:t>los</w:t></w:r><w:r><w:rPr><w:color w:val="231F20"/><w:spacing w:val="17"/></w:rPr><w:t> </w:t></w:r><w:r><w:rPr><w:color w:val="231F20"/></w:rPr><w:t>israelitas</w:t></w:r><w:r><w:rPr><w:color w:val="231F20"/><w:spacing w:val="17"/></w:rPr><w:t> </w:t></w:r><w:r><w:rPr><w:color w:val="231F20"/></w:rPr><w:t>quejándose</w:t></w:r><w:r><w:rPr><w:color w:val="231F20"/><w:spacing w:val="17"/></w:rPr><w:t> </w:t></w:r><w:r><w:rPr><w:color w:val="231F20"/></w:rPr><w:t>de</w:t></w:r><w:r><w:rPr><w:color w:val="231F20"/><w:spacing w:val="17"/></w:rPr><w:t> </w:t></w:r><w:r><w:rPr><w:color w:val="231F20"/></w:rPr><w:t>que</w:t></w:r><w:r><w:rPr><w:color w:val="231F20"/><w:spacing w:val="17"/></w:rPr><w:t> </w:t></w:r><w:r><w:rPr><w:color w:val="231F20"/></w:rPr><w:t>no</w:t></w:r><w:r><w:rPr><w:color w:val="231F20"/></w:rPr><w:t> tienen</w:t></w:r><w:r><w:rPr><w:color w:val="231F20"/><w:spacing w:val="32"/></w:rPr><w:t> </w:t></w:r><w:r><w:rPr><w:color w:val="231F20"/></w:rPr><w:t>comida.</w:t></w:r><w:r><w:rPr><w:color w:val="231F20"/><w:spacing w:val="32"/></w:rPr><w:t> </w:t></w:r><w:r><w:rPr><w:color w:val="231F20"/></w:rPr><w:t>Dios</w:t></w:r><w:r><w:rPr><w:color w:val="231F20"/><w:spacing w:val="32"/></w:rPr><w:t> </w:t></w:r><w:r><w:rPr><w:color w:val="231F20"/></w:rPr><w:t>les</w:t></w:r><w:r><w:rPr><w:color w:val="231F20"/><w:spacing w:val="32"/></w:rPr><w:t> </w:t></w:r><w:r><w:rPr><w:color w:val="231F20"/></w:rPr><w:t>promete</w:t></w:r><w:r><w:rPr><w:color w:val="231F20"/><w:spacing w:val="32"/></w:rPr><w:t> </w:t></w:r><w:r><w:rPr><w:color w:val="231F20"/></w:rPr><w:t>comida</w:t></w:r><w:r><w:rPr><w:color w:val="231F20"/><w:spacing w:val="32"/></w:rPr><w:t> </w:t></w:r><w:r><w:rPr><w:color w:val="231F20"/><w:spacing w:val="-5"/></w:rPr><w:t>‘del</w:t></w:r><w:r><w:rPr><w:color w:val="231F20"/><w:spacing w:val="32"/></w:rPr><w:t> </w:t></w:r><w:r><w:rPr><w:color w:val="231F20"/><w:spacing w:val="-8"/></w:rPr><w:t>cielo’.</w:t></w:r><w:r><w:rPr><w:color w:val="231F20"/><w:spacing w:val="32"/></w:rPr><w:t> </w:t></w:r><w:r><w:rPr><w:color w:val="231F20"/></w:rPr><w:t>Añade</w:t></w:r><w:r><w:rPr><w:color w:val="231F20"/><w:spacing w:val="32"/></w:rPr><w:t> </w:t></w:r><w:r><w:rPr><w:color w:val="231F20"/></w:rPr><w:t>que</w:t></w:r><w:r><w:rPr><w:color w:val="231F20"/><w:spacing w:val="32"/></w:rPr><w:t> </w:t></w:r><w:r><w:rPr><w:color w:val="231F20"/></w:rPr><w:t>va</w:t></w:r><w:r><w:rPr><w:color w:val="231F20"/><w:spacing w:val="32"/></w:rPr><w:t> </w:t></w:r><w:r><w:rPr><w:color w:val="231F20"/></w:rPr><w:t>a</w:t></w:r><w:r><w:rPr><w:color w:val="231F20"/><w:spacing w:val="32"/></w:rPr><w:t> </w:t></w:r><w:r><w:rPr><w:color w:val="231F20"/></w:rPr><w:t>ponerlos</w:t></w:r><w:r><w:rPr><w:color w:val="231F20"/><w:spacing w:val="32"/></w:rPr><w:t> </w:t></w:r><w:r><w:rPr><w:color w:val="231F20"/></w:rPr><w:t>a</w:t></w:r><w:r><w:rPr><w:color w:val="231F20"/></w:rPr><w:t> prueba</w:t></w:r><w:r><w:rPr><w:color w:val="231F20"/><w:spacing w:val="18"/></w:rPr><w:t> </w:t></w:r><w:r><w:rPr><w:color w:val="231F20"/></w:rPr><w:t>para</w:t></w:r><w:r><w:rPr><w:color w:val="231F20"/><w:spacing w:val="18"/></w:rPr><w:t> </w:t></w:r><w:r><w:rPr><w:color w:val="231F20"/></w:rPr><w:t>ver</w:t></w:r><w:r><w:rPr><w:color w:val="231F20"/><w:spacing w:val="18"/></w:rPr><w:t> </w:t></w:r><w:r><w:rPr><w:color w:val="231F20"/></w:rPr><w:t>si</w:t></w:r><w:r><w:rPr><w:color w:val="231F20"/><w:spacing w:val="18"/></w:rPr><w:t> </w:t></w:r><w:r><w:rPr><w:color w:val="231F20"/></w:rPr><w:t>siguen</w:t></w:r><w:r><w:rPr><w:color w:val="231F20"/><w:spacing w:val="18"/></w:rPr><w:t> </w:t></w:r><w:r><w:rPr><w:color w:val="231F20"/></w:rPr><w:t>sus</w:t></w:r><w:r><w:rPr><w:color w:val="231F20"/><w:spacing w:val="18"/></w:rPr><w:t> </w:t></w:r><w:r><w:rPr><w:color w:val="231F20"/></w:rPr><w:t>instrucciones</w:t></w:r><w:r><w:rPr><w:color w:val="231F20"/><w:spacing w:val="18"/></w:rPr><w:t> </w:t></w:r><w:r><w:rPr><w:color w:val="231F20"/></w:rPr><w:t>para</w:t></w:r><w:r><w:rPr><w:color w:val="231F20"/><w:spacing w:val="18"/></w:rPr><w:t> </w:t></w:r><w:r><w:rPr><w:color w:val="231F20"/></w:rPr><w:t>recoger</w:t></w:r><w:r><w:rPr><w:color w:val="231F20"/><w:spacing w:val="18"/></w:rPr><w:t> </w:t></w:r><w:r><w:rPr><w:color w:val="231F20"/></w:rPr><w:t>la</w:t></w:r><w:r><w:rPr><w:color w:val="231F20"/><w:spacing w:val="18"/></w:rPr><w:t> </w:t></w:r><w:r><w:rPr><w:color w:val="231F20"/></w:rPr><w:t>ración</w:t></w:r><w:r><w:rPr><w:color w:val="231F20"/><w:spacing w:val="18"/></w:rPr><w:t> </w:t></w:r><w:r><w:rPr><w:color w:val="231F20"/></w:rPr><w:t>diaria.</w:t></w:r><w:r><w:rPr><w:color w:val="231F20"/><w:spacing w:val="18"/></w:rPr><w:t> </w:t></w:r><w:r><w:rPr><w:color w:val="231F20"/></w:rPr><w:t>¿Tiene</w:t></w:r><w:r><w:rPr><w:color w:val="231F20"/></w:rPr><w:t> esto algo que enseñarnos en la</w:t></w:r><w:r><w:rPr><w:color w:val="231F20"/><w:spacing w:val="-13"/></w:rPr><w:t> </w:t></w:r><w:r><w:rPr><w:color w:val="231F20"/></w:rPr><w:t>actualidad?</w:t></w:r><w:r><w:rPr/></w:r></w:p><w:p><w:pPr><w:pStyle w:val="BodyText"/><w:spacing w:line="260" w:lineRule="exact"/><w:ind w:left="595" w:right="593"/><w:jc w:val="both"/></w:pPr><w:r><w:rPr><w:color w:val="231F20"/></w:rPr><w:t>En Efesios 4.17, 20-24, se nos ofrecen algunas directrices claras y prácticas</w:t></w:r><w:r><w:rPr><w:color w:val="231F20"/><w:spacing w:val="49"/></w:rPr><w:t> </w:t></w:r><w:r><w:rPr><w:color w:val="231F20"/></w:rPr><w:t>sobre</w:t></w:r><w:r><w:rPr><w:color w:val="231F20"/></w:rPr><w:t> cómo</w:t></w:r><w:r><w:rPr><w:color w:val="231F20"/><w:spacing w:val="-10"/></w:rPr><w:t> </w:t></w:r><w:r><w:rPr><w:color w:val="231F20"/></w:rPr><w:t>vivir</w:t></w:r><w:r><w:rPr><w:color w:val="231F20"/><w:spacing w:val="-10"/></w:rPr><w:t> </w:t></w:r><w:r><w:rPr><w:color w:val="231F20"/></w:rPr><w:t>la</w:t></w:r><w:r><w:rPr><w:color w:val="231F20"/><w:spacing w:val="-10"/></w:rPr><w:t> </w:t></w:r><w:r><w:rPr><w:color w:val="231F20"/></w:rPr><w:t>vida</w:t></w:r><w:r><w:rPr><w:color w:val="231F20"/><w:spacing w:val="-10"/></w:rPr><w:t> </w:t></w:r><w:r><w:rPr><w:color w:val="231F20"/></w:rPr><w:t>cristiana.</w:t></w:r><w:r><w:rPr><w:color w:val="231F20"/><w:spacing w:val="-10"/></w:rPr><w:t> </w:t></w:r><w:r><w:rPr><w:color w:val="231F20"/></w:rPr><w:t>Mientras</w:t></w:r><w:r><w:rPr><w:color w:val="231F20"/><w:spacing w:val="-10"/></w:rPr><w:t> </w:t></w:r><w:r><w:rPr><w:color w:val="231F20"/></w:rPr><w:t>lees</w:t></w:r><w:r><w:rPr><w:color w:val="231F20"/><w:spacing w:val="-10"/></w:rPr><w:t> </w:t></w:r><w:r><w:rPr><w:color w:val="231F20"/></w:rPr><w:t>estos</w:t></w:r><w:r><w:rPr><w:color w:val="231F20"/><w:spacing w:val="-10"/></w:rPr><w:t> </w:t></w:r><w:r><w:rPr><w:color w:val="231F20"/></w:rPr><w:t>versículos,</w:t></w:r><w:r><w:rPr><w:color w:val="231F20"/><w:spacing w:val="-10"/></w:rPr><w:t> </w:t></w:r><w:r><w:rPr><w:color w:val="231F20"/></w:rPr><w:t>pídele</w:t></w:r><w:r><w:rPr><w:color w:val="231F20"/><w:spacing w:val="-10"/></w:rPr><w:t> </w:t></w:r><w:r><w:rPr><w:color w:val="231F20"/></w:rPr><w:t>a</w:t></w:r><w:r><w:rPr><w:color w:val="231F20"/><w:spacing w:val="-10"/></w:rPr><w:t> </w:t></w:r><w:r><w:rPr><w:color w:val="231F20"/></w:rPr><w:t>Dios</w:t></w:r><w:r><w:rPr><w:color w:val="231F20"/><w:spacing w:val="-10"/></w:rPr><w:t> </w:t></w:r><w:r><w:rPr><w:color w:val="231F20"/></w:rPr><w:t>que</w:t></w:r><w:r><w:rPr><w:color w:val="231F20"/><w:spacing w:val="-10"/></w:rPr><w:t> </w:t></w:r><w:r><w:rPr><w:color w:val="231F20"/></w:rPr><w:t>te</w:t></w:r><w:r><w:rPr><w:color w:val="231F20"/><w:spacing w:val="-10"/></w:rPr><w:t> </w:t></w:r><w:r><w:rPr><w:color w:val="231F20"/></w:rPr><w:t>diga</w:t></w:r><w:r><w:rPr><w:color w:val="231F20"/></w:rPr><w:t> si</w:t></w:r><w:r><w:rPr><w:color w:val="231F20"/><w:spacing w:val="-4"/></w:rPr><w:t> </w:t></w:r><w:r><w:rPr><w:color w:val="231F20"/></w:rPr><w:t>hay</w:t></w:r><w:r><w:rPr><w:color w:val="231F20"/><w:spacing w:val="-4"/></w:rPr><w:t> </w:t></w:r><w:r><w:rPr><w:color w:val="231F20"/></w:rPr><w:t>algo</w:t></w:r><w:r><w:rPr><w:color w:val="231F20"/><w:spacing w:val="-4"/></w:rPr><w:t> </w:t></w:r><w:r><w:rPr><w:color w:val="231F20"/></w:rPr><w:t>que</w:t></w:r><w:r><w:rPr><w:color w:val="231F20"/><w:spacing w:val="-4"/></w:rPr><w:t> </w:t></w:r><w:r><w:rPr><w:color w:val="231F20"/></w:rPr><w:t>debas</w:t></w:r><w:r><w:rPr><w:color w:val="231F20"/><w:spacing w:val="-4"/></w:rPr><w:t> </w:t></w:r><w:r><w:rPr><w:color w:val="231F20"/></w:rPr><w:t>cambiar</w:t></w:r><w:r><w:rPr><w:color w:val="231F20"/><w:spacing w:val="-4"/></w:rPr><w:t> </w:t></w:r><w:r><w:rPr><w:color w:val="231F20"/></w:rPr><w:t>en</w:t></w:r><w:r><w:rPr><w:color w:val="231F20"/><w:spacing w:val="-4"/></w:rPr><w:t> </w:t></w:r><w:r><w:rPr><w:color w:val="231F20"/></w:rPr><w:t>tu</w:t></w:r><w:r><w:rPr><w:color w:val="231F20"/><w:spacing w:val="-4"/></w:rPr><w:t> </w:t></w:r><w:r><w:rPr><w:color w:val="231F20"/></w:rPr><w:t>manera</w:t></w:r><w:r><w:rPr><w:color w:val="231F20"/><w:spacing w:val="-4"/></w:rPr><w:t> </w:t></w:r><w:r><w:rPr><w:color w:val="231F20"/></w:rPr><w:t>habitual</w:t></w:r><w:r><w:rPr><w:color w:val="231F20"/><w:spacing w:val="-4"/></w:rPr><w:t> </w:t></w:r><w:r><w:rPr><w:color w:val="231F20"/></w:rPr><w:t>de</w:t></w:r><w:r><w:rPr><w:color w:val="231F20"/><w:spacing w:val="-4"/></w:rPr><w:t> </w:t></w:r><w:r><w:rPr><w:color w:val="231F20"/><w:spacing w:val="-3"/></w:rPr><w:t>vivir.</w:t></w:r><w:r><w:rPr><w:spacing w:val="-3"/></w:rPr></w:r></w:p><w:p><w:pPr><w:spacing w:after="0" w:line="260" w:lineRule="exact"/><w:jc w:val="both"/><w:sectPr><w:pgSz w:w="8400" w:h="11910"/><w:pgMar w:top="480" w:bottom="280" w:left="0" w:right="0"/></w:sectPr></w:pPr></w:p><w:p><w:pPr><w:spacing w:line="240" w:lineRule="auto" w:before="6"/><w:rPr><w:rFonts w:ascii="Times New Roman" w:hAnsi="Times New Roman" w:cs="Times New Roman" w:eastAsia="Times New Roman"/><w:sz w:val="6"/><w:szCs w:val="6"/></w:rPr></w:pPr><w:r><w:rPr/><w:pict><v:shape style="position:absolute;margin-left:277.681091pt;margin-top:38.268127pt;width:87.359576pt;height:87.36pt;mso-position-horizontal-relative:page;mso-position-vertical-relative:page;z-index:-5512" type="#_x0000_t75" stroked="false"><v:imagedata r:id="rId12" o:title=""/></v:shape></w:pict></w:r></w:p><w:p><w:pPr><w:spacing w:line="6074" w:lineRule="exact"/><w:ind w:left="126" w:right="0" w:firstLine="0"/><w:rPr><w:rFonts w:ascii="Times New Roman" w:hAnsi="Times New Roman" w:cs="Times New Roman" w:eastAsia="Times New Roman"/><w:sz w:val="20"/><w:szCs w:val="20"/></w:rPr></w:pPr><w:r><w:rPr><w:rFonts w:ascii="Times New Roman" w:hAnsi="Times New Roman" w:cs="Times New Roman" w:eastAsia="Times New Roman"/><w:position w:val="-120"/><w:sz w:val="20"/><w:szCs w:val="20"/></w:rPr><w:pict><v:group style="width:360.85pt;height:303.75pt;mso-position-horizontal-relative:char;mso-position-vertical-relative:line" coordorigin="0,0" coordsize="7217,6075"><v:shape style="position:absolute;left:0;top:0;width:4500;height:2500" type="#_x0000_t75" stroked="false"><v:imagedata r:id="rId13" o:title=""/></v:shape><v:shape style="position:absolute;left:2717;top:2013;width:4500;height:2500" type="#_x0000_t75" stroked="false"><v:imagedata r:id="rId14" o:title=""/></v:shape><v:shape style="position:absolute;left:0;top:3562;width:4500;height:2500" type="#_x0000_t75" stroked="false"><v:imagedata r:id="rId15" o:title=""/></v:shape><v:shape style="position:absolute;left:5149;top:4513;width:1562;height:1562" type="#_x0000_t75" stroked="false"><v:imagedata r:id="rId16" o:title=""/></v:shape><v:shape style="position:absolute;left:930;top:2611;width:872;height:872" type="#_x0000_t75" stroked="false"><v:imagedata r:id="rId17" o:title=""/></v:shape></v:group></w:pict></w:r><w:r><w:rPr><w:rFonts w:ascii="Times New Roman" w:hAnsi="Times New Roman" w:cs="Times New Roman" w:eastAsia="Times New Roman"/><w:position w:val="-120"/><w:sz w:val="20"/><w:szCs w:val="20"/></w:rPr></w:r></w:p><w:p><w:pPr><w:spacing w:line="240" w:lineRule="auto" w:before="0"/><w:rPr><w:rFonts w:ascii="Times New Roman" w:hAnsi="Times New Roman" w:cs="Times New Roman" w:eastAsia="Times New Roman"/><w:sz w:val="3"/><w:szCs w:val="3"/></w:rPr></w:pPr></w:p><w:tbl><w:tblPr><w:tblW w:w="0" w:type="auto"/><w:jc w:val="left"/><w:tblInd w:w="106" w:type="dxa"/><w:tblLayout w:type="fixed"/><w:tblCellMar><w:top w:w="0" w:type="dxa"/><w:left w:w="0" w:type="dxa"/><w:bottom w:w="0" w:type="dxa"/><w:right w:w="0" w:type="dxa"/></w:tblCellMar><w:tblLook w:val="01E0"/></w:tblPr><w:tblGrid><w:gridCol w:w="1809"/><w:gridCol w:w="1827"/><w:gridCol w:w="1809"/><w:gridCol w:w="1809"/></w:tblGrid><w:tr><w:trPr><w:trHeight w:val="402" w:hRule="exact"/></w:trPr><w:tc><w:tcPr><w:tcW w:w="7255" w:type="dxa"/><w:gridSpan w:val="4"/><w:tcBorders><w:top w:val="single" w:sz="8" w:space="0" w:color="231F20"/><w:left w:val="single" w:sz="8" w:space="0" w:color="231F20"/><w:bottom w:val="single" w:sz="31" w:space="0" w:color="231F20"/><w:right w:val="single" w:sz="8" w:space="0" w:color="231F20"/></w:tcBorders></w:tcPr><w:p><w:pPr><w:pStyle w:val="TableParagraph"/><w:spacing w:line="240" w:lineRule="auto" w:before="29"/><w:ind w:left="-1" w:right="11"/><w:jc w:val="center"/><w:rPr><w:rFonts w:ascii="Times New Roman" w:hAnsi="Times New Roman" w:cs="Times New Roman" w:eastAsia="Times New Roman"/><w:sz w:val="24"/><w:szCs w:val="24"/></w:rPr></w:pPr><w:r><w:rPr><w:rFonts w:ascii="Times New Roman"/><w:i/><w:color w:val="231F20"/><w:sz w:val="24"/></w:rPr><w:t>AGENDA</w:t></w:r><w:r><w:rPr><w:rFonts w:ascii="Times New Roman"/><w:sz w:val="24"/></w:rPr></w:r></w:p></w:tc></w:tr><w:tr><w:trPr><w:trHeight w:val="449" w:hRule="exact"/></w:trPr><w:tc><w:tcPr><w:tcW w:w="1809" w:type="dxa"/><w:tcBorders><w:top w:val="single" w:sz="31" w:space="0" w:color="231F20"/><w:left w:val="single" w:sz="8" w:space="0" w:color="231F20"/><w:bottom w:val="single" w:sz="8" w:space="0" w:color="231F20"/><w:right w:val="single" w:sz="8" w:space="0" w:color="231F20"/></w:tcBorders><w:shd w:val="clear" w:color="auto" w:fill="C7C8CA"/></w:tcPr><w:p><w:pPr><w:pStyle w:val="TableParagraph"/><w:spacing w:line="240" w:lineRule="auto" w:before="17"/><w:ind w:left="511" w:right="0"/><w:jc w:val="left"/><w:rPr><w:rFonts w:ascii="Times New Roman" w:hAnsi="Times New Roman" w:cs="Times New Roman" w:eastAsia="Times New Roman"/><w:sz w:val="24"/><w:szCs w:val="24"/></w:rPr></w:pPr><w:r><w:rPr><w:rFonts w:ascii="Times New Roman"/><w:color w:val="231F20"/><w:sz w:val="24"/></w:rPr><w:t>Lunes</w:t></w:r><w:r><w:rPr><w:rFonts w:ascii="Times New Roman"/><w:color w:val="231F20"/><w:spacing w:val="-2"/><w:sz w:val="24"/></w:rPr><w:t> </w:t></w:r><w:r><w:rPr><w:rFonts w:ascii="Times New Roman"/><w:color w:val="231F20"/><w:sz w:val="24"/></w:rPr><w:t>2</w:t></w:r><w:r><w:rPr><w:rFonts w:ascii="Times New Roman"/><w:sz w:val="24"/></w:rPr></w:r></w:p></w:tc><w:tc><w:tcPr><w:tcW w:w="1827" w:type="dxa"/><w:tcBorders><w:top w:val="single" w:sz="31" w:space="0" w:color="231F20"/><w:left w:val="single" w:sz="8" w:space="0" w:color="231F20"/><w:bottom w:val="single" w:sz="8" w:space="0" w:color="231F20"/><w:right w:val="single" w:sz="8" w:space="0" w:color="231F20"/></w:tcBorders><w:shd w:val="clear" w:color="auto" w:fill="C7C8CA"/></w:tcPr><w:p><w:pPr><w:pStyle w:val="TableParagraph"/><w:spacing w:line="240" w:lineRule="auto" w:before="17"/><w:ind w:left="480" w:right="0"/><w:jc w:val="left"/><w:rPr><w:rFonts w:ascii="Times New Roman" w:hAnsi="Times New Roman" w:cs="Times New Roman" w:eastAsia="Times New Roman"/><w:sz w:val="24"/><w:szCs w:val="24"/></w:rPr></w:pPr><w:r><w:rPr><w:rFonts w:ascii="Times New Roman"/><w:color w:val="231F20"/><w:sz w:val="24"/></w:rPr><w:t>Martes</w:t></w:r><w:r><w:rPr><w:rFonts w:ascii="Times New Roman"/><w:color w:val="231F20"/><w:spacing w:val="-6"/><w:sz w:val="24"/></w:rPr><w:t> </w:t></w:r><w:r><w:rPr><w:rFonts w:ascii="Times New Roman"/><w:color w:val="231F20"/><w:sz w:val="24"/></w:rPr><w:t>3</w:t></w:r><w:r><w:rPr><w:rFonts w:ascii="Times New Roman"/><w:sz w:val="24"/></w:rPr></w:r></w:p></w:tc><w:tc><w:tcPr><w:tcW w:w="1809" w:type="dxa"/><w:tcBorders><w:top w:val="single" w:sz="31" w:space="0" w:color="231F20"/><w:left w:val="single" w:sz="8" w:space="0" w:color="231F20"/><w:bottom w:val="single" w:sz="8" w:space="0" w:color="231F20"/><w:right w:val="single" w:sz="8" w:space="0" w:color="231F20"/></w:tcBorders><w:shd w:val="clear" w:color="auto" w:fill="C7C8CA"/></w:tcPr><w:p><w:pPr><w:pStyle w:val="TableParagraph"/><w:spacing w:line="240" w:lineRule="auto" w:before="17"/><w:ind w:left="324" w:right="0"/><w:jc w:val="left"/><w:rPr><w:rFonts w:ascii="Times New Roman" w:hAnsi="Times New Roman" w:cs="Times New Roman" w:eastAsia="Times New Roman"/><w:sz w:val="24"/><w:szCs w:val="24"/></w:rPr></w:pPr><w:r><w:rPr><w:rFonts w:ascii="Times New Roman" w:hAnsi="Times New Roman"/><w:color w:val="231F20"/><w:sz w:val="24"/></w:rPr><w:t>Miércoles</w:t></w:r><w:r><w:rPr><w:rFonts w:ascii="Times New Roman" w:hAnsi="Times New Roman"/><w:color w:val="231F20"/><w:spacing w:val="-9"/><w:sz w:val="24"/></w:rPr><w:t> </w:t></w:r><w:r><w:rPr><w:rFonts w:ascii="Times New Roman" w:hAnsi="Times New Roman"/><w:color w:val="231F20"/><w:sz w:val="24"/></w:rPr><w:t>4</w:t></w:r><w:r><w:rPr><w:rFonts w:ascii="Times New Roman" w:hAnsi="Times New Roman"/><w:sz w:val="24"/></w:rPr></w:r></w:p></w:tc><w:tc><w:tcPr><w:tcW w:w="1809" w:type="dxa"/><w:tcBorders><w:top w:val="single" w:sz="31" w:space="0" w:color="231F20"/><w:left w:val="single" w:sz="8" w:space="0" w:color="231F20"/><w:bottom w:val="single" w:sz="8" w:space="0" w:color="231F20"/><w:right w:val="single" w:sz="8" w:space="0" w:color="231F20"/></w:tcBorders><w:shd w:val="clear" w:color="auto" w:fill="C7C8CA"/></w:tcPr><w:p><w:pPr><w:pStyle w:val="TableParagraph"/><w:spacing w:line="240" w:lineRule="auto" w:before="17"/><w:ind w:left="484" w:right="0"/><w:jc w:val="left"/><w:rPr><w:rFonts w:ascii="Times New Roman" w:hAnsi="Times New Roman" w:cs="Times New Roman" w:eastAsia="Times New Roman"/><w:sz w:val="24"/><w:szCs w:val="24"/></w:rPr></w:pPr><w:r><w:rPr><w:rFonts w:ascii="Times New Roman"/><w:color w:val="231F20"/><w:sz w:val="24"/></w:rPr><w:t>Jueves</w:t></w:r><w:r><w:rPr><w:rFonts w:ascii="Times New Roman"/><w:color w:val="231F20"/><w:spacing w:val="-5"/><w:sz w:val="24"/></w:rPr><w:t> </w:t></w:r><w:r><w:rPr><w:rFonts w:ascii="Times New Roman"/><w:color w:val="231F20"/><w:sz w:val="24"/></w:rPr><w:t>5</w:t></w:r><w:r><w:rPr><w:rFonts w:ascii="Times New Roman"/><w:sz w:val="24"/></w:rPr></w:r></w:p></w:tc></w:tr><w:tr><w:trPr><w:trHeight w:val="1573" w:hRule="exact"/></w:trPr><w:tc><w:tcPr><w:tcW w:w="1809" w:type="dxa"/><w:tcBorders><w:top w:val="single" w:sz="8" w:space="0" w:color="231F20"/><w:left w:val="single" w:sz="8" w:space="0" w:color="231F20"/><w:bottom w:val="single" w:sz="8" w:space="0" w:color="231F20"/><w:right w:val="single" w:sz="8" w:space="0" w:color="231F20"/></w:tcBorders></w:tcPr><w:p><w:pPr><w:pStyle w:val="TableParagraph"/><w:spacing w:line="249" w:lineRule="auto" w:before="27"/><w:ind w:left="70" w:right="442"/><w:jc w:val="left"/><w:rPr><w:rFonts w:ascii="Times New Roman" w:hAnsi="Times New Roman" w:cs="Times New Roman" w:eastAsia="Times New Roman"/><w:sz w:val="18"/><w:szCs w:val="18"/></w:rPr></w:pPr><w:r><w:rPr><w:rFonts w:ascii="Times New Roman"/><w:i/><w:color w:val="231F20"/><w:sz w:val="18"/></w:rPr><w:t>Lunes de la</w:t></w:r><w:r><w:rPr><w:rFonts w:ascii="Times New Roman"/><w:i/><w:color w:val="231F20"/><w:spacing w:val="-5"/><w:sz w:val="18"/></w:rPr><w:t> </w:t></w:r><w:r><w:rPr><w:rFonts w:ascii="Times New Roman"/><w:i/><w:color w:val="231F20"/><w:sz w:val="18"/></w:rPr><w:t>XVIII</w:t></w:r><w:r><w:rPr><w:rFonts w:ascii="Times New Roman"/><w:i/><w:color w:val="231F20"/><w:w w:val="99"/><w:sz w:val="18"/></w:rPr><w:t> </w:t></w:r><w:r><w:rPr><w:rFonts w:ascii="Times New Roman"/><w:i/><w:color w:val="231F20"/><w:sz w:val="18"/></w:rPr><w:t>semana del</w:t></w:r><w:r><w:rPr><w:rFonts w:ascii="Times New Roman"/><w:i/><w:color w:val="231F20"/><w:spacing w:val="-9"/><w:sz w:val="18"/></w:rPr><w:t> </w:t></w:r><w:r><w:rPr><w:rFonts w:ascii="Times New Roman"/><w:i/><w:color w:val="231F20"/><w:sz w:val="18"/></w:rPr><w:t>TO</w:t></w:r><w:r><w:rPr><w:rFonts w:ascii="Times New Roman"/><w:sz w:val="18"/></w:rPr></w:r></w:p></w:tc><w:tc><w:tcPr><w:tcW w:w="1827" w:type="dxa"/><w:tcBorders><w:top w:val="single" w:sz="8" w:space="0" w:color="231F20"/><w:left w:val="single" w:sz="8" w:space="0" w:color="231F20"/><w:bottom w:val="single" w:sz="8" w:space="0" w:color="231F20"/><w:right w:val="single" w:sz="8" w:space="0" w:color="231F20"/></w:tcBorders></w:tcPr><w:p><w:pPr><w:pStyle w:val="TableParagraph"/><w:spacing w:line="249" w:lineRule="auto" w:before="27"/><w:ind w:left="70" w:right="380"/><w:jc w:val="left"/><w:rPr><w:rFonts w:ascii="Times New Roman" w:hAnsi="Times New Roman" w:cs="Times New Roman" w:eastAsia="Times New Roman"/><w:sz w:val="18"/><w:szCs w:val="18"/></w:rPr></w:pPr><w:r><w:rPr><w:rFonts w:ascii="Times New Roman"/><w:i/><w:color w:val="231F20"/><w:sz w:val="18"/></w:rPr><w:t>Martes de la</w:t></w:r><w:r><w:rPr><w:rFonts w:ascii="Times New Roman"/><w:i/><w:color w:val="231F20"/><w:spacing w:val="-2"/><w:sz w:val="18"/></w:rPr><w:t> </w:t></w:r><w:r><w:rPr><w:rFonts w:ascii="Times New Roman"/><w:i/><w:color w:val="231F20"/><w:sz w:val="18"/></w:rPr><w:t>XVIII</w:t></w:r><w:r><w:rPr><w:rFonts w:ascii="Times New Roman"/><w:i/><w:color w:val="231F20"/><w:w w:val="99"/><w:sz w:val="18"/></w:rPr><w:t> </w:t></w:r><w:r><w:rPr><w:rFonts w:ascii="Times New Roman"/><w:i/><w:color w:val="231F20"/><w:sz w:val="18"/></w:rPr><w:t>semana del</w:t></w:r><w:r><w:rPr><w:rFonts w:ascii="Times New Roman"/><w:i/><w:color w:val="231F20"/><w:spacing w:val="-9"/><w:sz w:val="18"/></w:rPr><w:t> </w:t></w:r><w:r><w:rPr><w:rFonts w:ascii="Times New Roman"/><w:i/><w:color w:val="231F20"/><w:sz w:val="18"/></w:rPr><w:t>TO</w:t></w:r><w:r><w:rPr><w:rFonts w:ascii="Times New Roman"/><w:sz w:val="18"/></w:rPr></w:r></w:p></w:tc><w:tc><w:tcPr><w:tcW w:w="1809" w:type="dxa"/><w:tcBorders><w:top w:val="single" w:sz="8" w:space="0" w:color="231F20"/><w:left w:val="single" w:sz="8" w:space="0" w:color="231F20"/><w:bottom w:val="single" w:sz="8" w:space="0" w:color="231F20"/><w:right w:val="single" w:sz="8" w:space="0" w:color="231F20"/></w:tcBorders></w:tcPr><w:p><w:pPr><w:pStyle w:val="TableParagraph"/><w:spacing w:line="240" w:lineRule="auto" w:before="27"/><w:ind w:left="70" w:right="0"/><w:jc w:val="left"/><w:rPr><w:rFonts w:ascii="Times New Roman" w:hAnsi="Times New Roman" w:cs="Times New Roman" w:eastAsia="Times New Roman"/><w:sz w:val="18"/><w:szCs w:val="18"/></w:rPr></w:pPr><w:r><w:rPr><w:rFonts w:ascii="Times New Roman" w:hAnsi="Times New Roman"/><w:i/><w:color w:val="231F20"/><w:sz w:val="18"/></w:rPr><w:t>San Juan Mª</w:t></w:r><w:r><w:rPr><w:rFonts w:ascii="Times New Roman" w:hAnsi="Times New Roman"/><w:i/><w:color w:val="231F20"/><w:spacing w:val="2"/><w:sz w:val="18"/></w:rPr><w:t> </w:t></w:r><w:r><w:rPr><w:rFonts w:ascii="Times New Roman" w:hAnsi="Times New Roman"/><w:i/><w:color w:val="231F20"/><w:spacing w:val="-4"/><w:sz w:val="18"/></w:rPr><w:t>Vanney</w:t></w:r><w:r><w:rPr><w:rFonts w:ascii="Times New Roman" w:hAnsi="Times New Roman"/><w:spacing w:val="-4"/><w:sz w:val="18"/></w:rPr></w:r></w:p></w:tc><w:tc><w:tcPr><w:tcW w:w="1809" w:type="dxa"/><w:tcBorders><w:top w:val="single" w:sz="8" w:space="0" w:color="231F20"/><w:left w:val="single" w:sz="8" w:space="0" w:color="231F20"/><w:bottom w:val="single" w:sz="8" w:space="0" w:color="231F20"/><w:right w:val="single" w:sz="8" w:space="0" w:color="231F20"/></w:tcBorders></w:tcPr><w:p><w:pPr><w:pStyle w:val="TableParagraph"/><w:spacing w:line="249" w:lineRule="auto" w:before="27"/><w:ind w:left="70" w:right="162"/><w:jc w:val="left"/><w:rPr><w:rFonts w:ascii="Times New Roman" w:hAnsi="Times New Roman" w:cs="Times New Roman" w:eastAsia="Times New Roman"/><w:sz w:val="18"/><w:szCs w:val="18"/></w:rPr></w:pPr><w:r><w:rPr><w:rFonts w:ascii="Times New Roman" w:hAnsi="Times New Roman"/><w:i/><w:color w:val="231F20"/><w:sz w:val="18"/></w:rPr><w:t>Jueves de la</w:t></w:r><w:r><w:rPr><w:rFonts w:ascii="Times New Roman" w:hAnsi="Times New Roman"/><w:i/><w:color w:val="231F20"/><w:spacing w:val="-3"/><w:sz w:val="18"/></w:rPr><w:t> </w:t></w:r><w:r><w:rPr><w:rFonts w:ascii="Times New Roman" w:hAnsi="Times New Roman"/><w:i/><w:color w:val="231F20"/><w:sz w:val="18"/></w:rPr><w:t>XVIII</w:t></w:r><w:r><w:rPr><w:rFonts w:ascii="Times New Roman" w:hAnsi="Times New Roman"/><w:i/><w:color w:val="231F20"/><w:w w:val="99"/><w:sz w:val="18"/></w:rPr><w:t> </w:t></w:r><w:r><w:rPr><w:rFonts w:ascii="Times New Roman" w:hAnsi="Times New Roman"/><w:i/><w:color w:val="231F20"/><w:sz w:val="18"/></w:rPr><w:t>semana del</w:t></w:r><w:r><w:rPr><w:rFonts w:ascii="Times New Roman" w:hAnsi="Times New Roman"/><w:i/><w:color w:val="231F20"/><w:spacing w:val="-2"/><w:sz w:val="18"/></w:rPr><w:t> </w:t></w:r><w:r><w:rPr><w:rFonts w:ascii="Times New Roman" w:hAnsi="Times New Roman"/><w:i/><w:color w:val="231F20"/><w:sz w:val="18"/></w:rPr><w:t>TO</w:t></w:r><w:r><w:rPr><w:rFonts w:ascii="Times New Roman" w:hAnsi="Times New Roman"/><w:i/><w:color w:val="231F20"/><w:w w:val="100"/><w:sz w:val="18"/></w:rPr><w:t> </w:t></w:r><w:r><w:rPr><w:rFonts w:ascii="Times New Roman" w:hAnsi="Times New Roman"/><w:i/><w:color w:val="231F20"/><w:sz w:val="18"/></w:rPr><w:t>Dedicación de la</w:t></w:r><w:r><w:rPr><w:rFonts w:ascii="Times New Roman" w:hAnsi="Times New Roman"/><w:i/><w:color w:val="231F20"/><w:spacing w:val="-9"/><w:sz w:val="18"/></w:rPr><w:t> </w:t></w:r><w:r><w:rPr><w:rFonts w:ascii="Times New Roman" w:hAnsi="Times New Roman"/><w:i/><w:color w:val="231F20"/><w:sz w:val="18"/></w:rPr><w:t>Ba-</w:t></w:r><w:r><w:rPr><w:rFonts w:ascii="Times New Roman" w:hAnsi="Times New Roman"/><w:i/><w:color w:val="231F20"/><w:w w:val="100"/><w:sz w:val="18"/></w:rPr><w:t> </w:t></w:r><w:r><w:rPr><w:rFonts w:ascii="Times New Roman" w:hAnsi="Times New Roman"/><w:i/><w:color w:val="231F20"/><w:sz w:val="18"/></w:rPr><w:t>sílica de Santa</w:t></w:r><w:r><w:rPr><w:rFonts w:ascii="Times New Roman" w:hAnsi="Times New Roman"/><w:i/><w:color w:val="231F20"/><w:spacing w:val="-6"/><w:sz w:val="18"/></w:rPr><w:t> </w:t></w:r><w:r><w:rPr><w:rFonts w:ascii="Times New Roman" w:hAnsi="Times New Roman"/><w:i/><w:color w:val="231F20"/><w:sz w:val="18"/></w:rPr><w:t>María</w:t></w:r><w:r><w:rPr><w:rFonts w:ascii="Times New Roman" w:hAnsi="Times New Roman"/><w:sz w:val="18"/></w:rPr></w:r></w:p></w:tc></w:tr><w:tr><w:trPr><w:trHeight w:val="463" w:hRule="exact"/></w:trPr><w:tc><w:tcPr><w:tcW w:w="1809" w:type="dxa"/><w:tcBorders><w:top w:val="single" w:sz="8" w:space="0" w:color="231F20"/><w:left w:val="single" w:sz="8" w:space="0" w:color="231F20"/><w:bottom w:val="single" w:sz="8" w:space="0" w:color="231F20"/><w:right w:val="single" w:sz="8" w:space="0" w:color="231F20"/></w:tcBorders><w:shd w:val="clear" w:color="auto" w:fill="C7C8CA"/></w:tcPr><w:p><w:pPr><w:pStyle w:val="TableParagraph"/><w:spacing w:line="240" w:lineRule="auto" w:before="12"/><w:ind w:left="438" w:right="0"/><w:jc w:val="left"/><w:rPr><w:rFonts w:ascii="Times New Roman" w:hAnsi="Times New Roman" w:cs="Times New Roman" w:eastAsia="Times New Roman"/><w:sz w:val="24"/><w:szCs w:val="24"/></w:rPr></w:pPr><w:r><w:rPr><w:rFonts w:ascii="Times New Roman"/><w:color w:val="231F20"/><w:spacing w:val="-3"/><w:sz w:val="24"/></w:rPr><w:t>Viernes</w:t></w:r><w:r><w:rPr><w:rFonts w:ascii="Times New Roman"/><w:color w:val="231F20"/><w:spacing w:val="4"/><w:sz w:val="24"/></w:rPr><w:t> </w:t></w:r><w:r><w:rPr><w:rFonts w:ascii="Times New Roman"/><w:color w:val="231F20"/><w:sz w:val="24"/></w:rPr><w:t>6</w:t></w:r><w:r><w:rPr><w:rFonts w:ascii="Times New Roman"/><w:sz w:val="24"/></w:rPr></w:r></w:p></w:tc><w:tc><w:tcPr><w:tcW w:w="1827" w:type="dxa"/><w:tcBorders><w:top w:val="single" w:sz="8" w:space="0" w:color="231F20"/><w:left w:val="single" w:sz="8" w:space="0" w:color="231F20"/><w:bottom w:val="single" w:sz="8" w:space="0" w:color="231F20"/><w:right w:val="single" w:sz="8" w:space="0" w:color="231F20"/></w:tcBorders><w:shd w:val="clear" w:color="auto" w:fill="C7C8CA"/></w:tcPr><w:p><w:pPr><w:pStyle w:val="TableParagraph"/><w:spacing w:line="240" w:lineRule="auto" w:before="12"/><w:ind w:left="460" w:right="0"/><w:jc w:val="left"/><w:rPr><w:rFonts w:ascii="Times New Roman" w:hAnsi="Times New Roman" w:cs="Times New Roman" w:eastAsia="Times New Roman"/><w:sz w:val="24"/><w:szCs w:val="24"/></w:rPr></w:pPr><w:r><w:rPr><w:rFonts w:ascii="Times New Roman" w:hAnsi="Times New Roman"/><w:color w:val="231F20"/><w:sz w:val="24"/></w:rPr><w:t>Sábado</w:t></w:r><w:r><w:rPr><w:rFonts w:ascii="Times New Roman" w:hAnsi="Times New Roman"/><w:color w:val="231F20"/><w:spacing w:val="-6"/><w:sz w:val="24"/></w:rPr><w:t> </w:t></w:r><w:r><w:rPr><w:rFonts w:ascii="Times New Roman" w:hAnsi="Times New Roman"/><w:color w:val="231F20"/><w:sz w:val="24"/></w:rPr><w:t>7</w:t></w:r><w:r><w:rPr><w:rFonts w:ascii="Times New Roman" w:hAnsi="Times New Roman"/><w:sz w:val="24"/></w:rPr></w:r></w:p></w:tc><w:tc><w:tcPr><w:tcW w:w="1809" w:type="dxa"/><w:tcBorders><w:top w:val="single" w:sz="8" w:space="0" w:color="231F20"/><w:left w:val="single" w:sz="8" w:space="0" w:color="231F20"/><w:bottom w:val="single" w:sz="8" w:space="0" w:color="231F20"/><w:right w:val="single" w:sz="8" w:space="0" w:color="231F20"/></w:tcBorders><w:shd w:val="clear" w:color="auto" w:fill="C7C8CA"/></w:tcPr><w:p><w:pPr><w:pStyle w:val="TableParagraph"/><w:spacing w:line="240" w:lineRule="auto" w:before="12"/><w:ind w:left="351" w:right="0"/><w:jc w:val="left"/><w:rPr><w:rFonts w:ascii="Times New Roman" w:hAnsi="Times New Roman" w:cs="Times New Roman" w:eastAsia="Times New Roman"/><w:sz w:val="24"/><w:szCs w:val="24"/></w:rPr></w:pPr><w:r><w:rPr><w:rFonts w:ascii="Times New Roman"/><w:color w:val="231F20"/><w:sz w:val="24"/></w:rPr><w:t>Domingo</w:t></w:r><w:r><w:rPr><w:rFonts w:ascii="Times New Roman"/><w:color w:val="231F20"/><w:spacing w:val="-7"/><w:sz w:val="24"/></w:rPr><w:t> </w:t></w:r><w:r><w:rPr><w:rFonts w:ascii="Times New Roman"/><w:color w:val="231F20"/><w:sz w:val="24"/></w:rPr><w:t>8</w:t></w:r><w:r><w:rPr><w:rFonts w:ascii="Times New Roman"/><w:sz w:val="24"/></w:rPr></w:r></w:p></w:tc><w:tc><w:tcPr><w:tcW w:w="1809" w:type="dxa"/><w:tcBorders><w:top w:val="single" w:sz="8" w:space="0" w:color="231F20"/><w:left w:val="single" w:sz="8" w:space="0" w:color="231F20"/><w:bottom w:val="single" w:sz="8" w:space="0" w:color="231F20"/><w:right w:val="single" w:sz="8" w:space="0" w:color="231F20"/></w:tcBorders><w:shd w:val="clear" w:color="auto" w:fill="C7C8CA"/></w:tcPr><w:p><w:pPr/></w:p></w:tc></w:tr><w:tr><w:trPr><w:trHeight w:val="1683" w:hRule="exact"/></w:trPr><w:tc><w:tcPr><w:tcW w:w="1809" w:type="dxa"/><w:tcBorders><w:top w:val="single" w:sz="8" w:space="0" w:color="231F20"/><w:left w:val="single" w:sz="8" w:space="0" w:color="231F20"/><w:bottom w:val="single" w:sz="8" w:space="0" w:color="231F20"/><w:right w:val="single" w:sz="8" w:space="0" w:color="231F20"/></w:tcBorders></w:tcPr><w:p><w:pPr><w:pStyle w:val="TableParagraph"/><w:spacing w:line="249" w:lineRule="auto" w:before="27"/><w:ind w:left="70" w:right="302"/><w:jc w:val="left"/><w:rPr><w:rFonts w:ascii="Times New Roman" w:hAnsi="Times New Roman" w:cs="Times New Roman" w:eastAsia="Times New Roman"/><w:sz w:val="18"/><w:szCs w:val="18"/></w:rPr></w:pPr><w:r><w:rPr><w:rFonts w:ascii="Times New Roman" w:hAnsi="Times New Roman"/><w:i/><w:color w:val="231F20"/><w:sz w:val="18"/></w:rPr><w:t>Transfiguración</w:t></w:r><w:r><w:rPr><w:rFonts w:ascii="Times New Roman" w:hAnsi="Times New Roman"/><w:i/><w:color w:val="231F20"/><w:spacing w:val="-14"/><w:sz w:val="18"/></w:rPr><w:t> </w:t></w:r><w:r><w:rPr><w:rFonts w:ascii="Times New Roman" w:hAnsi="Times New Roman"/><w:i/><w:color w:val="231F20"/><w:sz w:val="18"/></w:rPr><w:t>del</w:t></w:r><w:r><w:rPr><w:rFonts w:ascii="Times New Roman" w:hAnsi="Times New Roman"/><w:i/><w:color w:val="231F20"/><w:sz w:val="18"/></w:rPr><w:t> </w:t></w:r><w:r><w:rPr><w:rFonts w:ascii="Times New Roman" w:hAnsi="Times New Roman"/><w:i/><w:color w:val="231F20"/><w:sz w:val="18"/></w:rPr><w:t>Señor</w:t></w:r><w:r><w:rPr><w:rFonts w:ascii="Times New Roman" w:hAnsi="Times New Roman"/><w:sz w:val="18"/></w:rPr></w:r></w:p></w:tc><w:tc><w:tcPr><w:tcW w:w="1827" w:type="dxa"/><w:tcBorders><w:top w:val="single" w:sz="8" w:space="0" w:color="231F20"/><w:left w:val="single" w:sz="8" w:space="0" w:color="231F20"/><w:bottom w:val="single" w:sz="8" w:space="0" w:color="231F20"/><w:right w:val="single" w:sz="8" w:space="0" w:color="231F20"/></w:tcBorders></w:tcPr><w:p><w:pPr><w:pStyle w:val="TableParagraph"/><w:spacing w:line="249" w:lineRule="auto" w:before="27"/><w:ind w:left="70" w:right="350"/><w:jc w:val="left"/><w:rPr><w:rFonts w:ascii="Times New Roman" w:hAnsi="Times New Roman" w:cs="Times New Roman" w:eastAsia="Times New Roman"/><w:sz w:val="18"/><w:szCs w:val="18"/></w:rPr></w:pPr><w:r><w:rPr><w:rFonts w:ascii="Times New Roman" w:hAnsi="Times New Roman"/><w:i/><w:color w:val="231F20"/><w:sz w:val="18"/></w:rPr><w:t>Sábado de la</w:t></w:r><w:r><w:rPr><w:rFonts w:ascii="Times New Roman" w:hAnsi="Times New Roman"/><w:i/><w:color w:val="231F20"/><w:spacing w:val="-2"/><w:sz w:val="18"/></w:rPr><w:t> </w:t></w:r><w:r><w:rPr><w:rFonts w:ascii="Times New Roman" w:hAnsi="Times New Roman"/><w:i/><w:color w:val="231F20"/><w:sz w:val="18"/></w:rPr><w:t>XVIII</w:t></w:r><w:r><w:rPr><w:rFonts w:ascii="Times New Roman" w:hAnsi="Times New Roman"/><w:i/><w:color w:val="231F20"/><w:w w:val="99"/><w:sz w:val="18"/></w:rPr><w:t> </w:t></w:r><w:r><w:rPr><w:rFonts w:ascii="Times New Roman" w:hAnsi="Times New Roman"/><w:i/><w:color w:val="231F20"/><w:sz w:val="18"/></w:rPr><w:t>semana del</w:t></w:r><w:r><w:rPr><w:rFonts w:ascii="Times New Roman" w:hAnsi="Times New Roman"/><w:i/><w:color w:val="231F20"/><w:spacing w:val="-9"/><w:sz w:val="18"/></w:rPr><w:t> </w:t></w:r><w:r><w:rPr><w:rFonts w:ascii="Times New Roman" w:hAnsi="Times New Roman"/><w:i/><w:color w:val="231F20"/><w:sz w:val="18"/></w:rPr><w:t>TO</w:t></w:r><w:r><w:rPr><w:rFonts w:ascii="Times New Roman" w:hAnsi="Times New Roman"/><w:sz w:val="18"/></w:rPr></w:r></w:p><w:p><w:pPr><w:pStyle w:val="TableParagraph"/><w:spacing w:line="240" w:lineRule="auto" w:before="1"/><w:ind w:left="70" w:right="0"/><w:jc w:val="left"/><w:rPr><w:rFonts w:ascii="Times New Roman" w:hAnsi="Times New Roman" w:cs="Times New Roman" w:eastAsia="Times New Roman"/><w:sz w:val="18"/><w:szCs w:val="18"/></w:rPr></w:pPr><w:r><w:rPr><w:rFonts w:ascii="Times New Roman" w:hAnsi="Times New Roman"/><w:i/><w:color w:val="231F20"/><w:spacing w:val="-4"/><w:sz w:val="18"/></w:rPr><w:t>Santa María </w:t></w:r><w:r><w:rPr><w:rFonts w:ascii="Times New Roman" w:hAnsi="Times New Roman"/><w:i/><w:color w:val="231F20"/><w:sz w:val="18"/></w:rPr><w:t>en</w:t></w:r><w:r><w:rPr><w:rFonts w:ascii="Times New Roman" w:hAnsi="Times New Roman"/><w:i/><w:color w:val="231F20"/><w:spacing w:val="-12"/><w:sz w:val="18"/></w:rPr><w:t> </w:t></w:r><w:r><w:rPr><w:rFonts w:ascii="Times New Roman" w:hAnsi="Times New Roman"/><w:i/><w:color w:val="231F20"/><w:spacing w:val="-4"/><w:sz w:val="18"/></w:rPr><w:t>Sábado</w:t></w:r><w:r><w:rPr><w:rFonts w:ascii="Times New Roman" w:hAnsi="Times New Roman"/><w:sz w:val="18"/></w:rPr></w:r></w:p></w:tc><w:tc><w:tcPr><w:tcW w:w="1809" w:type="dxa"/><w:tcBorders><w:top w:val="single" w:sz="8" w:space="0" w:color="231F20"/><w:left w:val="single" w:sz="8" w:space="0" w:color="231F20"/><w:bottom w:val="single" w:sz="8" w:space="0" w:color="231F20"/><w:right w:val="single" w:sz="8" w:space="0" w:color="231F20"/></w:tcBorders></w:tcPr><w:p><w:pPr><w:pStyle w:val="TableParagraph"/><w:spacing w:line="240" w:lineRule="auto" w:before="27"/><w:ind w:left="70" w:right="0"/><w:jc w:val="left"/><w:rPr><w:rFonts w:ascii="Times New Roman" w:hAnsi="Times New Roman" w:cs="Times New Roman" w:eastAsia="Times New Roman"/><w:sz w:val="18"/><w:szCs w:val="18"/></w:rPr></w:pPr><w:r><w:rPr><w:rFonts w:ascii="Times New Roman"/><w:i/><w:color w:val="231F20"/><w:sz w:val="18"/></w:rPr><w:t>Domingo XIX del</w:t></w:r><w:r><w:rPr><w:rFonts w:ascii="Times New Roman"/><w:i/><w:color w:val="231F20"/><w:spacing w:val="-4"/><w:sz w:val="18"/></w:rPr><w:t> </w:t></w:r><w:r><w:rPr><w:rFonts w:ascii="Times New Roman"/><w:i/><w:color w:val="231F20"/><w:sz w:val="18"/></w:rPr><w:t>TO</w:t></w:r><w:r><w:rPr><w:rFonts w:ascii="Times New Roman"/><w:sz w:val="18"/></w:rPr></w:r></w:p></w:tc><w:tc><w:tcPr><w:tcW w:w="1809" w:type="dxa"/><w:tcBorders><w:top w:val="single" w:sz="8" w:space="0" w:color="231F20"/><w:left w:val="single" w:sz="8" w:space="0" w:color="231F20"/><w:bottom w:val="single" w:sz="8" w:space="0" w:color="231F20"/><w:right w:val="single" w:sz="8" w:space="0" w:color="231F20"/></w:tcBorders></w:tcPr><w:p><w:pPr><w:pStyle w:val="TableParagraph"/><w:spacing w:line="1641" w:lineRule="exact"/><w:ind w:left="345" w:right="0"/><w:jc w:val="left"/><w:rPr><w:rFonts w:ascii="Times New Roman" w:hAnsi="Times New Roman" w:cs="Times New Roman" w:eastAsia="Times New Roman"/><w:sz w:val="20"/><w:szCs w:val="20"/></w:rPr></w:pPr><w:r><w:rPr><w:rFonts w:ascii="Times New Roman" w:hAnsi="Times New Roman" w:cs="Times New Roman" w:eastAsia="Times New Roman"/><w:position w:val="-32"/><w:sz w:val="20"/><w:szCs w:val="20"/></w:rPr><w:drawing><wp:inline distT="0" distB="0" distL="0" distR="0"><wp:extent cx="703630" cy="1042416"/><wp:effectExtent l="0" t="0" r="0" b="0"/><wp:docPr id="1" name="image14.jpeg" descr=""/><wp:cNvGraphicFramePr><a:graphicFrameLocks noChangeAspect="1"/></wp:cNvGraphicFramePr><a:graphic><a:graphicData uri="http://schemas.openxmlformats.org/drawingml/2006/picture"><pic:pic><pic:nvPicPr><pic:cNvPr id="2" name="image14.jpeg"/><pic:cNvPicPr/></pic:nvPicPr><pic:blipFill><a:blip r:embed="rId18" cstate="print"/><a:stretch><a:fillRect/></a:stretch></pic:blipFill><pic:spPr><a:xfrm><a:off x="0" y="0"/><a:ext cx="703630" cy="1042416"/></a:xfrm><a:prstGeom prst="rect"><a:avLst/></a:prstGeom></pic:spPr></pic:pic></a:graphicData></a:graphic></wp:inline></w:drawing></w:r><w:r><w:rPr><w:rFonts w:ascii="Times New Roman" w:hAnsi="Times New Roman" w:cs="Times New Roman" w:eastAsia="Times New Roman"/><w:position w:val="-32"/><w:sz w:val="20"/><w:szCs w:val="20"/></w:rPr></w:r></w:p></w:tc></w:tr></w:tbl><w:sectPr><w:pgSz w:w="8400" w:h="11910"/><w:pgMar w:top="600" w:bottom="280" w:left="460" w:right="420"/></w:sectPr></w:body>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nion Pro">
    <w:altName w:val="Minio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-"/>
      <w:lvlJc w:val="left"/>
      <w:pPr>
        <w:ind w:left="277" w:hanging="111"/>
      </w:pPr>
      <w:rPr>
        <w:rFonts w:hint="default" w:ascii="Times New Roman" w:hAnsi="Times New Roman" w:eastAsia="Times New Roman"/>
        <w:color w:val="231F20"/>
        <w:w w:val="100"/>
        <w:sz w:val="22"/>
        <w:szCs w:val="22"/>
      </w:rPr>
    </w:lvl>
    <w:lvl w:ilvl="1">
      <w:start w:val="1"/>
      <w:numFmt w:val="bullet"/>
      <w:lvlText w:val="■"/>
      <w:lvlJc w:val="left"/>
      <w:pPr>
        <w:ind w:left="595" w:hanging="187"/>
      </w:pPr>
      <w:rPr>
        <w:rFonts w:hint="default" w:ascii="Minion Pro" w:hAnsi="Minion Pro" w:eastAsia="Minion Pro"/>
        <w:color w:val="231F20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820" w:hanging="1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61" w:hanging="1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02" w:hanging="1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43" w:hanging="1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85" w:hanging="1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26" w:hanging="1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67" w:hanging="18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566"/>
    </w:pPr>
    <w:rPr>
      <w:rFonts w:ascii="Minion Pro" w:hAnsi="Minion Pro" w:eastAsia="Minion Pro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87"/>
      <w:ind w:left="277" w:hanging="111"/>
      <w:outlineLvl w:val="1"/>
    </w:pPr>
    <w:rPr>
      <w:rFonts w:ascii="Times New Roman" w:hAnsi="Times New Roman" w:eastAsia="Times New Roman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2021-07-30T09:16:07Z</dcterms:created>
  <dcterms:modified xsi:type="dcterms:W3CDTF">2021-07-30T09:16:07Z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2021-07-30T00:00:00Z</vt:filetime>
  </property>
</Properties>
</file>